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06D" w:rsidRDefault="00EB13F5" w:rsidP="005A10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center"/>
        <w:rPr>
          <w:rFonts w:ascii="Times New Roman" w:eastAsia="Arial" w:hAnsi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-324485</wp:posOffset>
            </wp:positionV>
            <wp:extent cx="7267575" cy="9862820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986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06D" w:rsidRDefault="00EB13F5" w:rsidP="005A10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center"/>
        <w:rPr>
          <w:rFonts w:ascii="Times New Roman" w:eastAsia="Arial" w:hAnsi="Times New Roman"/>
          <w:b/>
          <w:color w:val="FF0000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-29210</wp:posOffset>
            </wp:positionV>
            <wp:extent cx="1125855" cy="121666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106D">
        <w:rPr>
          <w:rFonts w:ascii="Times New Roman" w:eastAsia="Arial" w:hAnsi="Times New Roman"/>
          <w:b/>
          <w:color w:val="FF0000"/>
          <w:sz w:val="40"/>
          <w:szCs w:val="40"/>
        </w:rPr>
        <w:t>ПОЛОЖЕННЯ</w:t>
      </w:r>
    </w:p>
    <w:p w:rsidR="005A106D" w:rsidRDefault="005A106D" w:rsidP="005A10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eastAsia="Arial" w:hAnsi="Times New Roman"/>
          <w:b/>
          <w:color w:val="FF0000"/>
          <w:sz w:val="40"/>
          <w:szCs w:val="40"/>
        </w:rPr>
        <w:t xml:space="preserve">   </w:t>
      </w:r>
      <w:r w:rsidR="00C65BC5">
        <w:rPr>
          <w:rFonts w:ascii="Times New Roman" w:eastAsia="Arial" w:hAnsi="Times New Roman"/>
          <w:b/>
          <w:color w:val="FF0000"/>
          <w:sz w:val="40"/>
          <w:szCs w:val="40"/>
        </w:rPr>
        <w:t>І</w:t>
      </w:r>
      <w:r w:rsidR="00DE631A">
        <w:rPr>
          <w:rFonts w:ascii="Times New Roman" w:eastAsia="Arial" w:hAnsi="Times New Roman"/>
          <w:b/>
          <w:color w:val="FF0000"/>
          <w:sz w:val="40"/>
          <w:szCs w:val="40"/>
        </w:rPr>
        <w:t>І</w:t>
      </w:r>
      <w:r w:rsidR="00C65BC5">
        <w:rPr>
          <w:rFonts w:ascii="Times New Roman" w:eastAsia="Arial" w:hAnsi="Times New Roman"/>
          <w:b/>
          <w:color w:val="FF0000"/>
          <w:sz w:val="40"/>
          <w:szCs w:val="40"/>
        </w:rPr>
        <w:t xml:space="preserve">І </w:t>
      </w:r>
      <w:r w:rsidR="00C65BC5">
        <w:rPr>
          <w:rFonts w:ascii="Times New Roman" w:hAnsi="Times New Roman"/>
          <w:b/>
          <w:color w:val="FF0000"/>
          <w:sz w:val="36"/>
          <w:szCs w:val="36"/>
        </w:rPr>
        <w:t>ДИСТАНЦІЙН</w:t>
      </w:r>
      <w:r>
        <w:rPr>
          <w:rFonts w:ascii="Times New Roman" w:hAnsi="Times New Roman"/>
          <w:b/>
          <w:color w:val="FF0000"/>
          <w:sz w:val="36"/>
          <w:szCs w:val="36"/>
        </w:rPr>
        <w:t>ОГО</w:t>
      </w:r>
      <w:r w:rsidR="00C65BC5">
        <w:rPr>
          <w:rFonts w:ascii="Times New Roman" w:hAnsi="Times New Roman"/>
          <w:b/>
          <w:color w:val="FF0000"/>
          <w:sz w:val="36"/>
          <w:szCs w:val="36"/>
        </w:rPr>
        <w:t xml:space="preserve"> КОНКУРС</w:t>
      </w:r>
      <w:r>
        <w:rPr>
          <w:rFonts w:ascii="Times New Roman" w:hAnsi="Times New Roman"/>
          <w:b/>
          <w:color w:val="FF0000"/>
          <w:sz w:val="36"/>
          <w:szCs w:val="36"/>
        </w:rPr>
        <w:t>У</w:t>
      </w:r>
      <w:r w:rsidR="00C65BC5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</w:p>
    <w:p w:rsidR="00C65BC5" w:rsidRPr="005A106D" w:rsidRDefault="005A106D" w:rsidP="005A10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0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FF0000"/>
          <w:sz w:val="36"/>
          <w:szCs w:val="36"/>
        </w:rPr>
        <w:t xml:space="preserve">    </w:t>
      </w:r>
      <w:r w:rsidR="00C65BC5">
        <w:rPr>
          <w:rFonts w:ascii="Times New Roman" w:hAnsi="Times New Roman"/>
          <w:b/>
          <w:color w:val="FF0000"/>
          <w:sz w:val="36"/>
          <w:szCs w:val="36"/>
        </w:rPr>
        <w:t>З</w:t>
      </w:r>
      <w:r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  <w:r w:rsidR="00C65BC5">
        <w:rPr>
          <w:rFonts w:ascii="Times New Roman" w:hAnsi="Times New Roman"/>
          <w:b/>
          <w:color w:val="FF0000"/>
          <w:sz w:val="36"/>
          <w:szCs w:val="36"/>
        </w:rPr>
        <w:t>ОБРАЗОТВОРЧОГО МИСТЕЦТВА</w:t>
      </w:r>
    </w:p>
    <w:p w:rsidR="00C65BC5" w:rsidRPr="005A106D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FF0000"/>
          <w:sz w:val="52"/>
          <w:szCs w:val="52"/>
        </w:rPr>
      </w:pPr>
      <w:r w:rsidRPr="005A106D">
        <w:rPr>
          <w:rFonts w:ascii="Times New Roman" w:eastAsia="Arial" w:hAnsi="Times New Roman"/>
          <w:b/>
          <w:color w:val="4F81BD"/>
          <w:sz w:val="52"/>
          <w:szCs w:val="52"/>
          <w:u w:val="single"/>
        </w:rPr>
        <w:t>«АРТ-талант»</w:t>
      </w:r>
    </w:p>
    <w:p w:rsidR="00C65BC5" w:rsidRDefault="00C65BC5">
      <w:pPr>
        <w:pStyle w:val="2"/>
        <w:pBdr>
          <w:bottom w:val="single" w:sz="8" w:space="0" w:color="4F81BD"/>
        </w:pBdr>
        <w:shd w:val="clear" w:color="auto" w:fill="FFFFFF"/>
        <w:spacing w:before="0" w:after="0"/>
      </w:pPr>
    </w:p>
    <w:p w:rsidR="003A1A36" w:rsidRDefault="003A1A3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</w:p>
    <w:p w:rsidR="003A1A36" w:rsidRDefault="003A1A3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</w:p>
    <w:p w:rsidR="00C65BC5" w:rsidRDefault="005A10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  <w:r>
        <w:rPr>
          <w:rFonts w:ascii="Arial" w:hAnsi="Arial" w:cs="Arial"/>
          <w:b/>
          <w:color w:val="1F497D"/>
        </w:rPr>
        <w:t>Конкурс о</w:t>
      </w:r>
      <w:r w:rsidR="00C65BC5">
        <w:rPr>
          <w:rFonts w:ascii="Arial" w:hAnsi="Arial" w:cs="Arial"/>
          <w:b/>
          <w:color w:val="1F497D"/>
        </w:rPr>
        <w:t>рганізовує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  <w:r>
        <w:rPr>
          <w:rFonts w:ascii="Arial" w:hAnsi="Arial" w:cs="Arial"/>
          <w:b/>
          <w:color w:val="1F497D"/>
        </w:rPr>
        <w:t xml:space="preserve"> Самбірський фаховий педагогічний коледж імені Івана Филипчака </w:t>
      </w:r>
    </w:p>
    <w:p w:rsidR="005A106D" w:rsidRDefault="00C65BC5" w:rsidP="003A1A3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  <w:r>
        <w:rPr>
          <w:rFonts w:ascii="Arial" w:hAnsi="Arial" w:cs="Arial"/>
          <w:b/>
          <w:color w:val="1F497D"/>
        </w:rPr>
        <w:t>Відділення образотворчого мистецтва</w:t>
      </w:r>
    </w:p>
    <w:p w:rsidR="003A1A36" w:rsidRDefault="003A1A36" w:rsidP="003A1A3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</w:p>
    <w:p w:rsidR="003A1A36" w:rsidRPr="003A1A36" w:rsidRDefault="003A1A36" w:rsidP="003A1A3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center"/>
        <w:rPr>
          <w:rFonts w:ascii="Arial" w:hAnsi="Arial" w:cs="Arial"/>
          <w:b/>
          <w:color w:val="1F497D"/>
        </w:rPr>
      </w:pPr>
    </w:p>
    <w:p w:rsidR="005A106D" w:rsidRDefault="005A106D" w:rsidP="005A106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rPr>
          <w:rFonts w:eastAsia="Arial"/>
          <w:color w:val="FF0000"/>
          <w:sz w:val="16"/>
          <w:szCs w:val="16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tabs>
          <w:tab w:val="left" w:pos="2880"/>
        </w:tabs>
        <w:ind w:left="360"/>
        <w:jc w:val="center"/>
        <w:rPr>
          <w:rFonts w:ascii="Times New Roman" w:eastAsia="Arial" w:hAnsi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</w:rPr>
        <w:t>1. ЗАГАЛЬНІ ПОЛОЖЕННЯ</w:t>
      </w:r>
    </w:p>
    <w:p w:rsidR="00C65BC5" w:rsidRDefault="00C65BC5">
      <w:pPr>
        <w:widowControl w:val="0"/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ind w:left="1080" w:hanging="513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І</w:t>
      </w:r>
      <w:r w:rsidR="00DE631A">
        <w:rPr>
          <w:rFonts w:ascii="Times New Roman" w:hAnsi="Times New Roman"/>
          <w:color w:val="FF0000"/>
          <w:sz w:val="24"/>
          <w:szCs w:val="24"/>
        </w:rPr>
        <w:t>І</w:t>
      </w:r>
      <w:r>
        <w:rPr>
          <w:rFonts w:ascii="Times New Roman" w:hAnsi="Times New Roman"/>
          <w:color w:val="FF0000"/>
          <w:sz w:val="24"/>
          <w:szCs w:val="24"/>
        </w:rPr>
        <w:t xml:space="preserve">І ДИСТАНЦІЙНИЙ КОНКУРС </w:t>
      </w:r>
      <w:r w:rsidR="0090478F">
        <w:rPr>
          <w:rFonts w:ascii="Times New Roman" w:eastAsia="Arial" w:hAnsi="Times New Roman"/>
          <w:color w:val="000000"/>
          <w:sz w:val="24"/>
          <w:szCs w:val="24"/>
        </w:rPr>
        <w:t>проводиться серед учнів 7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–11 класів </w:t>
      </w:r>
      <w:r>
        <w:rPr>
          <w:rFonts w:ascii="Times New Roman" w:hAnsi="Times New Roman"/>
          <w:color w:val="000000"/>
          <w:sz w:val="24"/>
          <w:szCs w:val="24"/>
        </w:rPr>
        <w:t xml:space="preserve"> загальноосвітніх шкіл, представників дитячих шкі</w:t>
      </w:r>
      <w:r w:rsidR="006B1D8E">
        <w:rPr>
          <w:rFonts w:ascii="Times New Roman" w:hAnsi="Times New Roman"/>
          <w:color w:val="000000"/>
          <w:sz w:val="24"/>
          <w:szCs w:val="24"/>
        </w:rPr>
        <w:t>л мистецтв та мистецьких студій територіальних громад Львівської області.</w:t>
      </w:r>
    </w:p>
    <w:p w:rsidR="00C65BC5" w:rsidRDefault="00C65BC5">
      <w:pPr>
        <w:widowControl w:val="0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ind w:left="1080" w:hanging="513"/>
        <w:jc w:val="both"/>
        <w:rPr>
          <w:rFonts w:ascii="Times New Roman" w:eastAsia="Arial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І</w:t>
      </w:r>
      <w:r w:rsidR="00DE631A">
        <w:rPr>
          <w:rFonts w:ascii="Times New Roman" w:hAnsi="Times New Roman"/>
          <w:color w:val="FF0000"/>
          <w:sz w:val="24"/>
          <w:szCs w:val="24"/>
        </w:rPr>
        <w:t xml:space="preserve">ІІ ДИСТАНЦІЙНИЙ </w:t>
      </w:r>
      <w:r>
        <w:rPr>
          <w:rFonts w:ascii="Times New Roman" w:hAnsi="Times New Roman"/>
          <w:color w:val="FF0000"/>
          <w:sz w:val="24"/>
          <w:szCs w:val="24"/>
        </w:rPr>
        <w:t xml:space="preserve">КОНКУРС </w:t>
      </w:r>
      <w:r>
        <w:rPr>
          <w:rFonts w:ascii="Times New Roman" w:eastAsia="Arial" w:hAnsi="Times New Roman"/>
          <w:sz w:val="24"/>
          <w:szCs w:val="24"/>
        </w:rPr>
        <w:t>проводиться за ініціативи відділення образотворчого мистецтва</w:t>
      </w:r>
      <w:r>
        <w:rPr>
          <w:rFonts w:ascii="Times New Roman" w:hAnsi="Times New Roman"/>
          <w:sz w:val="24"/>
          <w:szCs w:val="24"/>
        </w:rPr>
        <w:t xml:space="preserve"> Самбірського фахового педагогічного коледжу імені Івана Филипчака.</w:t>
      </w:r>
    </w:p>
    <w:p w:rsidR="00C65BC5" w:rsidRDefault="00C65BC5">
      <w:pPr>
        <w:widowControl w:val="0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ind w:left="1080" w:hanging="513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Детальна інформація про</w:t>
      </w:r>
      <w:r>
        <w:rPr>
          <w:rFonts w:ascii="Times New Roman" w:eastAsia="Arial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КОНКУРС</w:t>
      </w:r>
      <w:r>
        <w:rPr>
          <w:rFonts w:ascii="Times New Roman" w:eastAsia="Arial" w:hAnsi="Times New Roman"/>
          <w:color w:val="FF0000"/>
          <w:sz w:val="24"/>
          <w:szCs w:val="24"/>
        </w:rPr>
        <w:t xml:space="preserve">, </w:t>
      </w:r>
      <w:r>
        <w:rPr>
          <w:rFonts w:ascii="Times New Roman" w:eastAsia="Arial" w:hAnsi="Times New Roman"/>
          <w:sz w:val="24"/>
          <w:szCs w:val="24"/>
        </w:rPr>
        <w:t xml:space="preserve">порядок і термін реєстрації, умови участі, підсумки будуть розміщені на сторінці офіційного сайту </w:t>
      </w:r>
      <w:r>
        <w:rPr>
          <w:rFonts w:ascii="Times New Roman" w:hAnsi="Times New Roman"/>
          <w:sz w:val="24"/>
          <w:szCs w:val="24"/>
        </w:rPr>
        <w:t xml:space="preserve">Самбірського фахового педагогічного коледжу імені Івана </w:t>
      </w:r>
      <w:r w:rsidR="00DE631A">
        <w:rPr>
          <w:rFonts w:ascii="Times New Roman" w:hAnsi="Times New Roman"/>
          <w:sz w:val="24"/>
          <w:szCs w:val="24"/>
        </w:rPr>
        <w:t xml:space="preserve">Филипчака </w:t>
      </w:r>
      <w:hyperlink r:id="rId10" w:history="1">
        <w:r w:rsidR="003A1A36" w:rsidRPr="00B749C4">
          <w:rPr>
            <w:rStyle w:val="ac"/>
            <w:rFonts w:ascii="Times New Roman" w:hAnsi="Times New Roman"/>
            <w:sz w:val="24"/>
            <w:szCs w:val="24"/>
          </w:rPr>
          <w:t>https://www.pedcollegesambir.org.ua/</w:t>
        </w:r>
      </w:hyperlink>
      <w:r w:rsidR="003A1A36">
        <w:rPr>
          <w:rFonts w:ascii="Times New Roman" w:hAnsi="Times New Roman"/>
          <w:sz w:val="24"/>
          <w:szCs w:val="24"/>
        </w:rPr>
        <w:t xml:space="preserve"> та </w:t>
      </w:r>
      <w:r w:rsidR="005C1050">
        <w:rPr>
          <w:rFonts w:ascii="Times New Roman" w:hAnsi="Times New Roman"/>
          <w:sz w:val="24"/>
          <w:szCs w:val="24"/>
        </w:rPr>
        <w:t xml:space="preserve">на сторінці </w:t>
      </w:r>
      <w:hyperlink r:id="rId11" w:history="1">
        <w:r w:rsidR="003A1A36" w:rsidRPr="005C1050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https://www.facebook.com/pedcollege.art</w:t>
        </w:r>
      </w:hyperlink>
      <w:r w:rsidR="003A1A36" w:rsidRPr="005C105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65BC5" w:rsidRDefault="00C65BC5">
      <w:pPr>
        <w:widowControl w:val="0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ind w:left="1080" w:hanging="513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Рішення з питань, які не регулюються чинним Положенням, приймає Оргкомітет. </w:t>
      </w:r>
    </w:p>
    <w:p w:rsidR="00C65BC5" w:rsidRDefault="00C65BC5">
      <w:pPr>
        <w:widowControl w:val="0"/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ind w:left="1080" w:hanging="513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Координація організаційної та творчої діяльності на період підготовки та проведення </w:t>
      </w:r>
      <w:r>
        <w:rPr>
          <w:rFonts w:ascii="Times New Roman" w:hAnsi="Times New Roman"/>
          <w:sz w:val="24"/>
          <w:szCs w:val="24"/>
        </w:rPr>
        <w:t>online-конкурсу</w:t>
      </w:r>
      <w:r>
        <w:rPr>
          <w:rFonts w:ascii="Times New Roman" w:eastAsia="Arial" w:hAnsi="Times New Roman"/>
          <w:color w:val="000000"/>
          <w:sz w:val="24"/>
          <w:szCs w:val="24"/>
        </w:rPr>
        <w:t xml:space="preserve"> здійснюється організаційним комітетом (далі – Оргкомітет) – викладачами відділення образотворчого мистецтва </w:t>
      </w:r>
      <w:r>
        <w:rPr>
          <w:rFonts w:ascii="Times New Roman" w:hAnsi="Times New Roman"/>
          <w:sz w:val="24"/>
          <w:szCs w:val="24"/>
        </w:rPr>
        <w:t>Самбірського фахового педагогічного коледжу імені Івана Филипчака.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2" w:color="000000"/>
          <w:right w:val="none" w:sz="0" w:space="0" w:color="000000"/>
        </w:pBdr>
        <w:ind w:left="1080" w:firstLine="0"/>
        <w:jc w:val="both"/>
        <w:rPr>
          <w:rFonts w:ascii="Times New Roman" w:eastAsia="Arial" w:hAnsi="Times New Roman"/>
          <w:color w:val="000000"/>
          <w:sz w:val="16"/>
          <w:szCs w:val="16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2. МЕТА ТА ЗАВДАННЯ </w:t>
      </w:r>
      <w:r>
        <w:rPr>
          <w:rFonts w:ascii="Times New Roman" w:hAnsi="Times New Roman"/>
          <w:b/>
          <w:sz w:val="24"/>
          <w:szCs w:val="24"/>
        </w:rPr>
        <w:t>ДИСТАНЦІЙНОГО КОНКУРСУ</w:t>
      </w:r>
    </w:p>
    <w:p w:rsidR="00C65BC5" w:rsidRDefault="00C65BC5">
      <w:pPr>
        <w:pStyle w:val="af3"/>
        <w:ind w:left="993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2.1. Створення </w:t>
      </w:r>
      <w:r>
        <w:rPr>
          <w:rFonts w:ascii="Times New Roman" w:hAnsi="Times New Roman"/>
          <w:sz w:val="24"/>
          <w:szCs w:val="24"/>
        </w:rPr>
        <w:t xml:space="preserve">сприятливого середовища для розкриття творчого потенціалу </w:t>
      </w:r>
      <w:r>
        <w:rPr>
          <w:rFonts w:ascii="Times New Roman" w:eastAsia="Arial" w:hAnsi="Times New Roman"/>
          <w:sz w:val="24"/>
          <w:szCs w:val="24"/>
        </w:rPr>
        <w:t>учнівської молоді.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993" w:hanging="426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>2.2. Поширення художнього досвіду, сприяння духовному та інтелектуальному розвитку учнів шляхом залучення до мистецтва та стимулювання здатності до художньої творчості.</w:t>
      </w:r>
    </w:p>
    <w:p w:rsidR="00C65BC5" w:rsidRDefault="00C65BC5">
      <w:pPr>
        <w:pStyle w:val="af3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993" w:hanging="426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2.3. Виявлення та підтримка обдарованої молоді, допомога у професійному самовизначенні.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Times New Roman" w:eastAsia="Arial" w:hAnsi="Times New Roman"/>
          <w:b/>
          <w:sz w:val="20"/>
          <w:szCs w:val="2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3. ПРОГРАМА </w:t>
      </w:r>
      <w:r>
        <w:rPr>
          <w:rFonts w:ascii="Times New Roman" w:hAnsi="Times New Roman"/>
          <w:b/>
          <w:sz w:val="24"/>
          <w:szCs w:val="24"/>
        </w:rPr>
        <w:t>ДИСТАНЦІЙНОГО КОНКУРСУ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sz w:val="16"/>
          <w:szCs w:val="16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У рамках </w:t>
      </w:r>
      <w:r>
        <w:rPr>
          <w:rFonts w:ascii="Times New Roman" w:hAnsi="Times New Roman"/>
          <w:sz w:val="24"/>
          <w:szCs w:val="24"/>
        </w:rPr>
        <w:t>дистанційного online-конкурсу</w:t>
      </w:r>
      <w:r>
        <w:rPr>
          <w:rFonts w:ascii="Times New Roman" w:eastAsia="Arial" w:hAnsi="Times New Roman"/>
          <w:sz w:val="24"/>
          <w:szCs w:val="24"/>
        </w:rPr>
        <w:t xml:space="preserve"> передбачено участь у таких вікових категоріях та номінаціях.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center"/>
        <w:rPr>
          <w:rFonts w:ascii="Times New Roman" w:eastAsia="Arial" w:hAnsi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</w:rPr>
        <w:t>ВІКОВІ КАТЕГОРІЇ: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</w:rPr>
        <w:t>КАТЕГОРІЯ А</w:t>
      </w:r>
      <w:r>
        <w:rPr>
          <w:rFonts w:ascii="Times New Roman" w:eastAsia="Arial" w:hAnsi="Times New Roman"/>
          <w:sz w:val="24"/>
          <w:szCs w:val="24"/>
        </w:rPr>
        <w:t xml:space="preserve"> – учні 7-8 класів загальноосвітніх навчальних закладів, учні художніх шкіл, студій, шкіл мистецтв тощо.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</w:rPr>
        <w:t>КАТЕГОРІЯ Б</w:t>
      </w:r>
      <w:r>
        <w:rPr>
          <w:rFonts w:ascii="Times New Roman" w:eastAsia="Arial" w:hAnsi="Times New Roman"/>
          <w:sz w:val="24"/>
          <w:szCs w:val="24"/>
        </w:rPr>
        <w:t xml:space="preserve"> – учні 9 класу загальноосвітніх навчальних закладів, учні художніх шкіл, студій, шкіл мистецтв тощо.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</w:rPr>
        <w:t>КАТЕГОРІЯ  В</w:t>
      </w:r>
      <w:r>
        <w:rPr>
          <w:rFonts w:ascii="Times New Roman" w:eastAsia="Arial" w:hAnsi="Times New Roman"/>
          <w:sz w:val="24"/>
          <w:szCs w:val="24"/>
        </w:rPr>
        <w:t xml:space="preserve"> – учні 10–11 класів загальноосвітніх навчальних закладів, учні художніх шкіл, студій, шкіл мистецтв тощо.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sz w:val="16"/>
          <w:szCs w:val="16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Times New Roman" w:eastAsia="Arial" w:hAnsi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</w:rPr>
        <w:t xml:space="preserve">НОМІНАЦІЇ: </w:t>
      </w:r>
    </w:p>
    <w:p w:rsidR="00C65BC5" w:rsidRDefault="00C65BC5">
      <w:pPr>
        <w:numPr>
          <w:ilvl w:val="0"/>
          <w:numId w:val="3"/>
        </w:numPr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  <w:u w:val="single"/>
        </w:rPr>
        <w:t>Живопис</w:t>
      </w:r>
      <w:r>
        <w:rPr>
          <w:rFonts w:ascii="Times New Roman" w:eastAsia="Arial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–  </w:t>
      </w:r>
      <w:r>
        <w:rPr>
          <w:rFonts w:ascii="Times New Roman" w:hAnsi="Times New Roman"/>
          <w:sz w:val="24"/>
          <w:szCs w:val="24"/>
        </w:rPr>
        <w:t>малюнок на вибір конкурсанта в наступних жанрах: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портрет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натюрморт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пейзаж </w:t>
      </w:r>
    </w:p>
    <w:p w:rsidR="00C709DE" w:rsidRDefault="00C709DE" w:rsidP="005A106D">
      <w:pPr>
        <w:numPr>
          <w:ilvl w:val="1"/>
          <w:numId w:val="3"/>
        </w:numPr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ілюстрація до твору</w:t>
      </w:r>
    </w:p>
    <w:p w:rsidR="005C1050" w:rsidRDefault="005C1050" w:rsidP="005C1050">
      <w:pPr>
        <w:ind w:left="1800" w:firstLine="0"/>
        <w:rPr>
          <w:rFonts w:ascii="Times New Roman" w:eastAsia="Arial" w:hAnsi="Times New Roman"/>
          <w:sz w:val="24"/>
          <w:szCs w:val="24"/>
        </w:rPr>
      </w:pPr>
    </w:p>
    <w:p w:rsidR="00C709DE" w:rsidRDefault="00C709DE">
      <w:pPr>
        <w:ind w:left="1134" w:firstLine="0"/>
        <w:rPr>
          <w:rFonts w:ascii="Times New Roman" w:hAnsi="Times New Roman"/>
          <w:sz w:val="24"/>
          <w:szCs w:val="24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134" w:hanging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Роботи виконуються у вільній техніці (</w:t>
      </w:r>
      <w:r>
        <w:rPr>
          <w:rFonts w:ascii="Times New Roman" w:eastAsia="Arial" w:hAnsi="Times New Roman"/>
          <w:sz w:val="24"/>
          <w:szCs w:val="24"/>
        </w:rPr>
        <w:t>акварель, гуаш, акрил, змішана техніка).</w:t>
      </w:r>
    </w:p>
    <w:p w:rsidR="00C65BC5" w:rsidRDefault="00C65BC5">
      <w:pPr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Кожен файл з фотографією має бути підписано: П.І. учасника,  назва роботи, техніка виконання.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134" w:hanging="567"/>
        <w:jc w:val="both"/>
        <w:rPr>
          <w:rFonts w:ascii="Times New Roman" w:eastAsia="Arial" w:hAnsi="Times New Roman"/>
          <w:sz w:val="16"/>
          <w:szCs w:val="16"/>
        </w:rPr>
      </w:pPr>
    </w:p>
    <w:p w:rsidR="00C65BC5" w:rsidRDefault="00C65BC5">
      <w:pPr>
        <w:widowControl w:val="0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134" w:hanging="56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b/>
          <w:color w:val="FF0000"/>
          <w:sz w:val="24"/>
          <w:szCs w:val="24"/>
          <w:u w:val="single"/>
        </w:rPr>
        <w:t>Графіка</w:t>
      </w:r>
      <w:r>
        <w:rPr>
          <w:rFonts w:ascii="Times New Roman" w:eastAsia="Arial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малюнок на вибір конкурсанта в наступних жанрах: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портрет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натюрморт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пейзаж </w:t>
      </w:r>
    </w:p>
    <w:p w:rsidR="00C65BC5" w:rsidRDefault="00C65BC5" w:rsidP="005A106D">
      <w:pPr>
        <w:numPr>
          <w:ilvl w:val="1"/>
          <w:numId w:val="3"/>
        </w:numPr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ілюстрація до твору</w:t>
      </w:r>
    </w:p>
    <w:p w:rsidR="00C65BC5" w:rsidRDefault="00C65BC5">
      <w:pPr>
        <w:rPr>
          <w:rFonts w:ascii="Times New Roman" w:eastAsia="Arial" w:hAnsi="Times New Roman"/>
          <w:sz w:val="24"/>
          <w:szCs w:val="24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134" w:hanging="567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Роботи виконуються у вільній техніці </w:t>
      </w:r>
      <w:r>
        <w:rPr>
          <w:rFonts w:ascii="Times New Roman" w:hAnsi="Times New Roman"/>
          <w:b/>
          <w:iCs/>
          <w:sz w:val="24"/>
          <w:szCs w:val="24"/>
        </w:rPr>
        <w:t xml:space="preserve">( </w:t>
      </w:r>
      <w:r>
        <w:rPr>
          <w:rFonts w:ascii="Times New Roman" w:eastAsia="Arial" w:hAnsi="Times New Roman"/>
          <w:sz w:val="24"/>
          <w:szCs w:val="24"/>
        </w:rPr>
        <w:t>туш, перо, олівець, кольорові олівці, пастель, фломастери, лінери,  воскові олівці та ін.).</w:t>
      </w:r>
    </w:p>
    <w:p w:rsidR="00C65BC5" w:rsidRDefault="00C65BC5">
      <w:pPr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Кожен файл з фотографією роботи має бути підписаний: П.І. учасника,  назва роботи, техніка виконання.</w:t>
      </w:r>
    </w:p>
    <w:p w:rsidR="00C65BC5" w:rsidRDefault="00C65BC5">
      <w:pPr>
        <w:ind w:left="1134" w:hanging="567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ВИМОГИ ДО КОНКУРСНИХ РОБІТ</w:t>
      </w:r>
    </w:p>
    <w:p w:rsidR="00C65BC5" w:rsidRDefault="00C65BC5">
      <w:pPr>
        <w:numPr>
          <w:ilvl w:val="0"/>
          <w:numId w:val="4"/>
        </w:numPr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На конкурс приймаються якісні фото творчих  робіт.</w:t>
      </w:r>
    </w:p>
    <w:p w:rsidR="00C65BC5" w:rsidRDefault="00C65BC5">
      <w:pPr>
        <w:numPr>
          <w:ilvl w:val="0"/>
          <w:numId w:val="4"/>
        </w:numPr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Можуть бути представлені роботи, виконані у будь-якій техніці.</w:t>
      </w:r>
    </w:p>
    <w:p w:rsidR="00C65BC5" w:rsidRDefault="00C65BC5">
      <w:pPr>
        <w:numPr>
          <w:ilvl w:val="0"/>
          <w:numId w:val="4"/>
        </w:numPr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Кількість робіт від одного учасника 1-2 художні роботи.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rPr>
          <w:rFonts w:ascii="Times New Roman" w:eastAsia="Arial" w:hAnsi="Times New Roman"/>
          <w:b/>
          <w:sz w:val="16"/>
          <w:szCs w:val="16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4. УМОВИ УЧАСТІ У КОНКУРСІ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rPr>
          <w:rFonts w:ascii="Times New Roman" w:eastAsia="Arial" w:hAnsi="Times New Roman"/>
          <w:sz w:val="16"/>
          <w:szCs w:val="16"/>
        </w:rPr>
      </w:pPr>
    </w:p>
    <w:p w:rsidR="00C65BC5" w:rsidRDefault="00C65BC5">
      <w:pPr>
        <w:numPr>
          <w:ilvl w:val="1"/>
          <w:numId w:val="5"/>
        </w:numPr>
        <w:ind w:left="1134" w:hanging="567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Для участі у конкурсі необхідно подати заявку </w:t>
      </w:r>
      <w:r w:rsidR="005A106D">
        <w:rPr>
          <w:rFonts w:ascii="Times New Roman" w:eastAsia="Arial" w:hAnsi="Times New Roman"/>
          <w:sz w:val="24"/>
          <w:szCs w:val="24"/>
        </w:rPr>
        <w:t xml:space="preserve">до Оргкомітету </w:t>
      </w:r>
      <w:r>
        <w:rPr>
          <w:rFonts w:ascii="Times New Roman" w:eastAsia="Arial" w:hAnsi="Times New Roman"/>
          <w:sz w:val="24"/>
          <w:szCs w:val="24"/>
        </w:rPr>
        <w:t xml:space="preserve">з позначкою «Заявка на участь у – конкурсі» та фотографію конкурсної роботи  </w:t>
      </w:r>
      <w:r w:rsidR="005A106D">
        <w:rPr>
          <w:rFonts w:ascii="Times New Roman" w:eastAsia="Arial" w:hAnsi="Times New Roman"/>
          <w:sz w:val="24"/>
          <w:szCs w:val="24"/>
        </w:rPr>
        <w:t xml:space="preserve">з 7листопада </w:t>
      </w:r>
      <w:r w:rsidR="005A106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 </w:t>
      </w:r>
      <w:r w:rsidR="00996B8D">
        <w:rPr>
          <w:rFonts w:ascii="Times New Roman" w:hAnsi="Times New Roman"/>
          <w:sz w:val="24"/>
          <w:szCs w:val="24"/>
        </w:rPr>
        <w:t>25 листопада (включно) 2022 р.</w:t>
      </w:r>
      <w:r>
        <w:rPr>
          <w:rFonts w:ascii="Times New Roman" w:hAnsi="Times New Roman"/>
          <w:sz w:val="24"/>
          <w:szCs w:val="24"/>
        </w:rPr>
        <w:t xml:space="preserve"> на електронну пошту </w:t>
      </w:r>
      <w:hyperlink r:id="rId12" w:history="1">
        <w:r>
          <w:rPr>
            <w:rStyle w:val="ac"/>
            <w:rFonts w:ascii="Helvetica" w:hAnsi="Helvetica"/>
            <w:sz w:val="21"/>
            <w:szCs w:val="21"/>
            <w:shd w:val="clear" w:color="auto" w:fill="FFFFFF"/>
          </w:rPr>
          <w:t>1art.talant@gmail.com</w:t>
        </w:r>
      </w:hyperlink>
    </w:p>
    <w:p w:rsidR="00C65BC5" w:rsidRDefault="00C65BC5">
      <w:pPr>
        <w:widowControl w:val="0"/>
        <w:numPr>
          <w:ilvl w:val="1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1134" w:hanging="567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Разом із заявкою </w:t>
      </w:r>
      <w:r>
        <w:rPr>
          <w:rFonts w:ascii="Times New Roman" w:hAnsi="Times New Roman"/>
          <w:sz w:val="24"/>
          <w:szCs w:val="24"/>
        </w:rPr>
        <w:t xml:space="preserve">необхідно вислати </w:t>
      </w:r>
      <w:r>
        <w:rPr>
          <w:rFonts w:ascii="Times New Roman" w:hAnsi="Times New Roman"/>
          <w:b/>
          <w:sz w:val="24"/>
          <w:szCs w:val="24"/>
        </w:rPr>
        <w:t xml:space="preserve">окремим файлом </w:t>
      </w:r>
      <w:r>
        <w:rPr>
          <w:rFonts w:ascii="Times New Roman" w:eastAsia="Arial" w:hAnsi="Times New Roman"/>
          <w:b/>
          <w:sz w:val="24"/>
          <w:szCs w:val="24"/>
        </w:rPr>
        <w:t>фотографії робіт</w:t>
      </w:r>
      <w:r>
        <w:rPr>
          <w:rFonts w:ascii="Times New Roman" w:eastAsia="Arial" w:hAnsi="Times New Roman"/>
          <w:sz w:val="24"/>
          <w:szCs w:val="24"/>
        </w:rPr>
        <w:t xml:space="preserve"> (скановане або якісне фото з </w:t>
      </w:r>
      <w:r w:rsidR="00C709DE">
        <w:rPr>
          <w:rFonts w:ascii="Times New Roman" w:eastAsia="Arial" w:hAnsi="Times New Roman"/>
          <w:sz w:val="24"/>
          <w:szCs w:val="24"/>
        </w:rPr>
        <w:t>телефону</w:t>
      </w:r>
      <w:r>
        <w:rPr>
          <w:rFonts w:ascii="Times New Roman" w:eastAsia="Arial" w:hAnsi="Times New Roman"/>
          <w:sz w:val="24"/>
          <w:szCs w:val="24"/>
        </w:rPr>
        <w:t xml:space="preserve">). </w:t>
      </w:r>
      <w:r w:rsidR="00996B8D">
        <w:rPr>
          <w:rFonts w:ascii="Times New Roman" w:eastAsia="Arial" w:hAnsi="Times New Roman"/>
          <w:sz w:val="24"/>
          <w:szCs w:val="24"/>
        </w:rPr>
        <w:t xml:space="preserve"> </w:t>
      </w:r>
    </w:p>
    <w:p w:rsidR="00C65BC5" w:rsidRDefault="00C65BC5">
      <w:pPr>
        <w:numPr>
          <w:ilvl w:val="1"/>
          <w:numId w:val="5"/>
        </w:numPr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1 заявки у певній номінації учасник відправляє не більше 1 фотографії конкурсної  роботи  </w:t>
      </w:r>
      <w:r>
        <w:rPr>
          <w:rFonts w:ascii="Times New Roman" w:eastAsia="Arial" w:hAnsi="Times New Roman"/>
          <w:sz w:val="24"/>
          <w:szCs w:val="24"/>
        </w:rPr>
        <w:t>(Додаток 1).</w:t>
      </w:r>
    </w:p>
    <w:p w:rsidR="00C65BC5" w:rsidRDefault="00C65BC5">
      <w:pPr>
        <w:numPr>
          <w:ilvl w:val="1"/>
          <w:numId w:val="5"/>
        </w:numPr>
        <w:ind w:left="1134" w:hanging="567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Організатори висилають підтвердження участі на електронну пошту.</w:t>
      </w:r>
    </w:p>
    <w:p w:rsidR="00C65BC5" w:rsidRDefault="00436B83">
      <w:pPr>
        <w:numPr>
          <w:ilvl w:val="1"/>
          <w:numId w:val="5"/>
        </w:numPr>
        <w:ind w:left="1134" w:hanging="567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Дистанційний </w:t>
      </w:r>
      <w:r w:rsidR="00C65BC5">
        <w:rPr>
          <w:rFonts w:ascii="Times New Roman" w:hAnsi="Times New Roman"/>
          <w:sz w:val="24"/>
          <w:szCs w:val="24"/>
        </w:rPr>
        <w:t>конкурс</w:t>
      </w:r>
      <w:r w:rsidR="00C65B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65BC5">
        <w:rPr>
          <w:rFonts w:ascii="Times New Roman" w:eastAsia="Arial" w:hAnsi="Times New Roman"/>
          <w:b/>
          <w:color w:val="4F81BD"/>
          <w:sz w:val="28"/>
          <w:szCs w:val="28"/>
          <w:u w:val="single"/>
        </w:rPr>
        <w:t>«АРТ-талант»</w:t>
      </w:r>
      <w:r w:rsidR="00C65BC5">
        <w:rPr>
          <w:rFonts w:ascii="Times New Roman" w:eastAsia="Arial" w:hAnsi="Times New Roman"/>
          <w:sz w:val="28"/>
          <w:szCs w:val="28"/>
        </w:rPr>
        <w:t xml:space="preserve"> </w:t>
      </w:r>
      <w:r w:rsidR="00C65BC5">
        <w:rPr>
          <w:rFonts w:ascii="Times New Roman" w:eastAsia="Arial" w:hAnsi="Times New Roman"/>
          <w:color w:val="000000"/>
          <w:sz w:val="24"/>
          <w:szCs w:val="24"/>
        </w:rPr>
        <w:t xml:space="preserve">не є комерційним заходом. </w:t>
      </w:r>
    </w:p>
    <w:p w:rsidR="00C65BC5" w:rsidRDefault="00C65BC5">
      <w:pPr>
        <w:jc w:val="center"/>
        <w:rPr>
          <w:rFonts w:ascii="Times New Roman" w:eastAsia="Arial" w:hAnsi="Times New Roman"/>
          <w:color w:val="000000"/>
          <w:sz w:val="16"/>
          <w:szCs w:val="16"/>
        </w:rPr>
      </w:pPr>
    </w:p>
    <w:p w:rsidR="00C65BC5" w:rsidRDefault="00C65BC5">
      <w:pPr>
        <w:jc w:val="center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  <w:r>
        <w:rPr>
          <w:rFonts w:ascii="Times New Roman" w:eastAsia="Arial" w:hAnsi="Times New Roman"/>
          <w:b/>
          <w:i/>
          <w:color w:val="FF0000"/>
          <w:sz w:val="24"/>
          <w:szCs w:val="24"/>
          <w:u w:val="single"/>
        </w:rPr>
        <w:t>Відправляючи заявку, учасник автоматично погоджується, що з положенням конкурсу ознайомився і з усіма пунктами згідний.</w:t>
      </w:r>
    </w:p>
    <w:p w:rsidR="00C65BC5" w:rsidRDefault="00C65BC5">
      <w:pPr>
        <w:jc w:val="center"/>
        <w:rPr>
          <w:rFonts w:ascii="Times New Roman" w:hAnsi="Times New Roman"/>
          <w:b/>
          <w:i/>
          <w:color w:val="FF0000"/>
          <w:sz w:val="16"/>
          <w:szCs w:val="16"/>
          <w:u w:val="single"/>
        </w:rPr>
      </w:pPr>
    </w:p>
    <w:p w:rsidR="00C65BC5" w:rsidRDefault="00C65BC5">
      <w:pPr>
        <w:ind w:left="1134" w:hanging="567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t>СТРОКИ ПРОВЕДЕННЯ:</w:t>
      </w:r>
    </w:p>
    <w:p w:rsidR="00C65BC5" w:rsidRDefault="00C65BC5">
      <w:pPr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 </w:t>
      </w:r>
      <w:r w:rsidR="00436B8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листопада по </w:t>
      </w:r>
      <w:r w:rsidR="00436B83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 xml:space="preserve"> листопада (включно) 202</w:t>
      </w:r>
      <w:r w:rsidR="00436B8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року - подача заявок.</w:t>
      </w:r>
    </w:p>
    <w:p w:rsidR="00436B83" w:rsidRPr="00436B83" w:rsidRDefault="00C65BC5" w:rsidP="00436B83">
      <w:pPr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 </w:t>
      </w:r>
      <w:r w:rsidR="00436B83">
        <w:rPr>
          <w:rFonts w:ascii="Times New Roman" w:eastAsia="Arial" w:hAnsi="Times New Roman"/>
          <w:b/>
          <w:sz w:val="24"/>
          <w:szCs w:val="24"/>
        </w:rPr>
        <w:t>26</w:t>
      </w:r>
      <w:r>
        <w:rPr>
          <w:rFonts w:ascii="Times New Roman" w:eastAsia="Arial" w:hAnsi="Times New Roman"/>
          <w:b/>
          <w:sz w:val="24"/>
          <w:szCs w:val="24"/>
        </w:rPr>
        <w:t>-</w:t>
      </w:r>
      <w:r w:rsidR="00436B83">
        <w:rPr>
          <w:rFonts w:ascii="Times New Roman" w:eastAsia="Arial" w:hAnsi="Times New Roman"/>
          <w:b/>
          <w:sz w:val="24"/>
          <w:szCs w:val="24"/>
        </w:rPr>
        <w:t>30</w:t>
      </w:r>
      <w:r>
        <w:rPr>
          <w:rFonts w:ascii="Times New Roman" w:eastAsia="Arial" w:hAnsi="Times New Roman"/>
          <w:b/>
          <w:sz w:val="24"/>
          <w:szCs w:val="24"/>
        </w:rPr>
        <w:t xml:space="preserve"> листопада</w:t>
      </w:r>
      <w:r w:rsidR="00436B83">
        <w:rPr>
          <w:rFonts w:ascii="Times New Roman" w:eastAsia="Arial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 о</w:t>
      </w:r>
      <w:r>
        <w:rPr>
          <w:rFonts w:ascii="Times New Roman" w:eastAsia="Arial" w:hAnsi="Times New Roman"/>
          <w:b/>
          <w:sz w:val="24"/>
          <w:szCs w:val="24"/>
        </w:rPr>
        <w:t>цінювання</w:t>
      </w:r>
      <w:r>
        <w:rPr>
          <w:rFonts w:ascii="Times New Roman" w:eastAsia="Arial" w:hAnsi="Times New Roman"/>
          <w:b/>
          <w:bCs/>
          <w:sz w:val="24"/>
          <w:szCs w:val="24"/>
        </w:rPr>
        <w:t xml:space="preserve"> </w:t>
      </w:r>
      <w:r w:rsidR="00436B83">
        <w:rPr>
          <w:rFonts w:ascii="Times New Roman" w:eastAsia="Arial" w:hAnsi="Times New Roman"/>
          <w:b/>
          <w:bCs/>
          <w:sz w:val="24"/>
          <w:szCs w:val="24"/>
        </w:rPr>
        <w:t>конкурсних робіт.</w:t>
      </w:r>
      <w:r w:rsidR="00436B83">
        <w:rPr>
          <w:rFonts w:ascii="Times New Roman" w:hAnsi="Times New Roman"/>
          <w:b/>
          <w:sz w:val="24"/>
          <w:szCs w:val="24"/>
        </w:rPr>
        <w:t xml:space="preserve"> </w:t>
      </w:r>
      <w:r w:rsidR="00436B83" w:rsidRPr="00436B83">
        <w:rPr>
          <w:rFonts w:ascii="Times New Roman" w:eastAsia="Arial" w:hAnsi="Times New Roman"/>
          <w:sz w:val="24"/>
          <w:szCs w:val="24"/>
        </w:rPr>
        <w:t>Про п</w:t>
      </w:r>
      <w:r w:rsidRPr="00436B83">
        <w:rPr>
          <w:rFonts w:ascii="Times New Roman" w:eastAsia="Arial" w:hAnsi="Times New Roman"/>
          <w:sz w:val="24"/>
          <w:szCs w:val="24"/>
        </w:rPr>
        <w:t>ідсумки</w:t>
      </w:r>
      <w:r w:rsidR="00436B83" w:rsidRPr="00436B83">
        <w:rPr>
          <w:rFonts w:ascii="Times New Roman" w:eastAsia="Arial" w:hAnsi="Times New Roman"/>
          <w:sz w:val="24"/>
          <w:szCs w:val="24"/>
        </w:rPr>
        <w:t xml:space="preserve"> конкурсу </w:t>
      </w:r>
      <w:r w:rsidRPr="00436B83">
        <w:rPr>
          <w:rFonts w:ascii="Times New Roman" w:eastAsia="Arial" w:hAnsi="Times New Roman"/>
          <w:sz w:val="24"/>
          <w:szCs w:val="24"/>
        </w:rPr>
        <w:t>ми повідомимо особистим листом на електрону пошту</w:t>
      </w:r>
      <w:r w:rsidR="00436B83">
        <w:rPr>
          <w:rFonts w:ascii="Times New Roman" w:eastAsia="Arial" w:hAnsi="Times New Roman"/>
          <w:sz w:val="24"/>
          <w:szCs w:val="24"/>
        </w:rPr>
        <w:t xml:space="preserve">, також результати будуть опубліковані за цим посиланням: </w:t>
      </w:r>
      <w:r w:rsidR="00436B83" w:rsidRPr="00436B83">
        <w:rPr>
          <w:rFonts w:ascii="Times New Roman" w:eastAsia="Arial" w:hAnsi="Times New Roman"/>
          <w:sz w:val="24"/>
          <w:szCs w:val="24"/>
        </w:rPr>
        <w:t>https://www.facebook.com/pedcollege.art/</w:t>
      </w:r>
    </w:p>
    <w:p w:rsidR="00C65BC5" w:rsidRDefault="00436B83" w:rsidP="00436B83">
      <w:pPr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436B83">
        <w:rPr>
          <w:rFonts w:ascii="Times New Roman" w:hAnsi="Times New Roman"/>
          <w:b/>
          <w:sz w:val="24"/>
          <w:szCs w:val="24"/>
        </w:rPr>
        <w:t xml:space="preserve">3 01 </w:t>
      </w:r>
      <w:r>
        <w:rPr>
          <w:rFonts w:ascii="Times New Roman" w:hAnsi="Times New Roman"/>
          <w:b/>
          <w:sz w:val="24"/>
          <w:szCs w:val="24"/>
        </w:rPr>
        <w:t>грудня</w:t>
      </w:r>
      <w:r w:rsidRPr="00436B83">
        <w:rPr>
          <w:rFonts w:ascii="Times New Roman" w:hAnsi="Times New Roman"/>
          <w:b/>
          <w:sz w:val="24"/>
          <w:szCs w:val="24"/>
        </w:rPr>
        <w:t xml:space="preserve"> - відправка подарунків, дипломів та нагород учасникам. </w:t>
      </w:r>
    </w:p>
    <w:p w:rsidR="00C65BC5" w:rsidRDefault="00C65BC5">
      <w:pPr>
        <w:ind w:firstLine="0"/>
        <w:rPr>
          <w:rFonts w:ascii="Times New Roman" w:eastAsia="Arial" w:hAnsi="Times New Roman"/>
          <w:sz w:val="24"/>
          <w:szCs w:val="24"/>
        </w:rPr>
      </w:pPr>
    </w:p>
    <w:p w:rsidR="00C65BC5" w:rsidRDefault="00C65BC5">
      <w:pPr>
        <w:ind w:left="1134" w:hanging="567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>5. ПІДВЕДЕННЯ ПІДСУМКІВ КОНКУРСУ ТА НАГОРОДЖЕННЯ</w:t>
      </w:r>
    </w:p>
    <w:p w:rsidR="00C65BC5" w:rsidRDefault="00C65BC5">
      <w:pPr>
        <w:ind w:left="1134" w:hanging="567"/>
        <w:rPr>
          <w:rFonts w:ascii="Times New Roman" w:eastAsia="Arial" w:hAnsi="Times New Roman"/>
          <w:sz w:val="16"/>
          <w:szCs w:val="16"/>
        </w:rPr>
      </w:pPr>
    </w:p>
    <w:p w:rsidR="00C65BC5" w:rsidRDefault="00C65BC5">
      <w:pPr>
        <w:ind w:left="1134" w:hanging="567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5.1.   Підведення підсумків конкурсу здійснюватиметься за результатами оцінювання конкурсних робіт  членами журі у кожній категорії та номінації. </w:t>
      </w:r>
    </w:p>
    <w:p w:rsidR="00C65BC5" w:rsidRDefault="00C65BC5">
      <w:pPr>
        <w:ind w:left="1134" w:hanging="567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        Апеляції за результатами оцінювання не приймаються.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1134" w:hanging="567"/>
        <w:jc w:val="both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Times New Roman" w:eastAsia="Arial" w:hAnsi="Times New Roman"/>
          <w:sz w:val="24"/>
          <w:szCs w:val="24"/>
        </w:rPr>
        <w:t>5.2.  Інформацію щодо результатів проведення конкурсу після визначення його переможців повідомимо особистим листом на електрону пошту.</w:t>
      </w:r>
    </w:p>
    <w:p w:rsidR="00C65BC5" w:rsidRDefault="00C65BC5">
      <w:pPr>
        <w:ind w:left="1134" w:hanging="567"/>
        <w:jc w:val="both"/>
        <w:rPr>
          <w:rFonts w:ascii="Times New Roman" w:eastAsia="Arial" w:hAnsi="Times New Roman"/>
          <w:sz w:val="16"/>
          <w:szCs w:val="16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left="720" w:firstLine="0"/>
        <w:jc w:val="center"/>
        <w:rPr>
          <w:rFonts w:ascii="Times New Roman" w:eastAsia="Arial" w:hAnsi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/>
          <w:b/>
          <w:color w:val="000000"/>
          <w:sz w:val="24"/>
          <w:szCs w:val="24"/>
        </w:rPr>
        <w:t>ЖУРІ КОНКУРСУ</w:t>
      </w:r>
    </w:p>
    <w:p w:rsidR="00C65BC5" w:rsidRDefault="00C65BC5">
      <w:pPr>
        <w:ind w:left="360" w:firstLine="0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період підготовки і проведення конкурсу всі оперативні питання вирішує оргкомітет. </w:t>
      </w:r>
      <w:r>
        <w:rPr>
          <w:rFonts w:ascii="Times New Roman" w:eastAsia="Arial" w:hAnsi="Times New Roman"/>
          <w:sz w:val="24"/>
          <w:szCs w:val="24"/>
        </w:rPr>
        <w:t xml:space="preserve">Голова журі обирається Оргкомітетом. </w:t>
      </w:r>
      <w:r>
        <w:rPr>
          <w:rFonts w:ascii="Times New Roman" w:hAnsi="Times New Roman"/>
          <w:sz w:val="24"/>
          <w:szCs w:val="24"/>
        </w:rPr>
        <w:t xml:space="preserve">До роботи в журі залучаються тільки висококваліфіковані фахівці в галузі образотворчого мистецтва. </w:t>
      </w:r>
    </w:p>
    <w:p w:rsidR="00C65BC5" w:rsidRDefault="00C65BC5">
      <w:pPr>
        <w:ind w:left="360" w:firstLine="0"/>
        <w:jc w:val="center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Параметри оцінки</w:t>
      </w:r>
    </w:p>
    <w:p w:rsidR="00C65BC5" w:rsidRDefault="00C65BC5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Кожна вікова категорія оцінюється окремо. Результати підбиваються за підсумками підсумовування оцінок всіх членів журі. Рішення журі є остаточним і оскарженню не підлягає.</w:t>
      </w:r>
    </w:p>
    <w:p w:rsidR="00C65BC5" w:rsidRDefault="00C65BC5">
      <w:pPr>
        <w:ind w:left="360" w:firstLine="0"/>
        <w:jc w:val="center"/>
        <w:rPr>
          <w:rFonts w:ascii="Times New Roman" w:hAnsi="Times New Roman"/>
          <w:b/>
          <w:sz w:val="16"/>
          <w:szCs w:val="16"/>
        </w:rPr>
      </w:pPr>
    </w:p>
    <w:p w:rsidR="00C709DE" w:rsidRDefault="00C709DE">
      <w:pPr>
        <w:ind w:left="36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709DE" w:rsidRDefault="00C709DE" w:rsidP="00DC38BA">
      <w:pPr>
        <w:ind w:firstLine="0"/>
        <w:rPr>
          <w:rFonts w:ascii="Times New Roman" w:hAnsi="Times New Roman"/>
          <w:b/>
          <w:sz w:val="24"/>
          <w:szCs w:val="24"/>
        </w:rPr>
      </w:pPr>
    </w:p>
    <w:p w:rsidR="00C65BC5" w:rsidRDefault="00C65BC5">
      <w:pPr>
        <w:ind w:left="36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КРИТЕРІЇ ОЦІНЮВАННЯ</w:t>
      </w:r>
      <w:r>
        <w:rPr>
          <w:rFonts w:ascii="Times New Roman" w:hAnsi="Times New Roman"/>
          <w:sz w:val="24"/>
          <w:szCs w:val="24"/>
        </w:rPr>
        <w:t>:</w:t>
      </w:r>
    </w:p>
    <w:p w:rsidR="00C65BC5" w:rsidRDefault="00C65BC5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>
        <w:rPr>
          <w:rFonts w:ascii="Times New Roman" w:hAnsi="Times New Roman"/>
          <w:sz w:val="24"/>
          <w:szCs w:val="24"/>
        </w:rPr>
        <w:t>техніка виконання;</w:t>
      </w:r>
    </w:p>
    <w:p w:rsidR="00C65BC5" w:rsidRDefault="00C65BC5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творча індивідуальність та майстерність автора;</w:t>
      </w:r>
    </w:p>
    <w:p w:rsidR="00C65BC5" w:rsidRDefault="00C65BC5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відповідність віковій категорії;</w:t>
      </w:r>
    </w:p>
    <w:p w:rsidR="00C65BC5" w:rsidRDefault="00C65BC5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колірне рішення та естетична цінність;</w:t>
      </w:r>
    </w:p>
    <w:p w:rsidR="00C65BC5" w:rsidRDefault="00C65BC5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оригінальність розкриття теми.</w:t>
      </w:r>
      <w:r>
        <w:rPr>
          <w:rFonts w:ascii="Times New Roman" w:hAnsi="Times New Roman"/>
          <w:b/>
          <w:color w:val="FF0000"/>
        </w:rPr>
        <w:t xml:space="preserve">                  </w:t>
      </w:r>
    </w:p>
    <w:p w:rsidR="00C65BC5" w:rsidRDefault="00C65BC5" w:rsidP="00DC7D91">
      <w:pPr>
        <w:ind w:firstLineChars="100" w:firstLine="321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КОНТАКТИ</w:t>
      </w:r>
      <w:r>
        <w:rPr>
          <w:rFonts w:ascii="Times New Roman" w:hAnsi="Times New Roman"/>
          <w:color w:val="FF0000"/>
          <w:sz w:val="32"/>
          <w:szCs w:val="32"/>
        </w:rPr>
        <w:t>:</w:t>
      </w:r>
    </w:p>
    <w:p w:rsidR="00C65BC5" w:rsidRDefault="00EB13F5">
      <w:pPr>
        <w:ind w:left="426" w:hanging="66"/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132715</wp:posOffset>
            </wp:positionV>
            <wp:extent cx="1797685" cy="1797685"/>
            <wp:effectExtent l="19050" t="0" r="0" b="0"/>
            <wp:wrapSquare wrapText="bothSides"/>
            <wp:docPr id="2" name="Picture 2" descr="qrcode_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code_www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797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948815" cy="1981200"/>
            <wp:effectExtent l="19050" t="0" r="0" b="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9DE" w:rsidRDefault="00C65BC5">
      <w:p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b/>
          <w:color w:val="000000"/>
        </w:rPr>
        <w:t>Сайт</w:t>
      </w:r>
      <w:r w:rsidR="00C709DE">
        <w:rPr>
          <w:rFonts w:ascii="Times New Roman" w:eastAsia="Arial" w:hAnsi="Times New Roman"/>
          <w:sz w:val="24"/>
          <w:szCs w:val="24"/>
        </w:rPr>
        <w:t xml:space="preserve"> офіційного сайту </w:t>
      </w:r>
      <w:r w:rsidR="00C709DE">
        <w:rPr>
          <w:rFonts w:ascii="Times New Roman" w:hAnsi="Times New Roman"/>
          <w:sz w:val="24"/>
          <w:szCs w:val="24"/>
        </w:rPr>
        <w:t>Самбірського фахового</w:t>
      </w:r>
    </w:p>
    <w:p w:rsidR="006A1512" w:rsidRDefault="00C709DE">
      <w:p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педагогічного коледжу імені Івана Филипчака</w:t>
      </w:r>
    </w:p>
    <w:p w:rsidR="006A1512" w:rsidRDefault="00C709DE">
      <w:p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6A1512" w:rsidRPr="006A1512">
          <w:rPr>
            <w:rStyle w:val="ac"/>
            <w:rFonts w:ascii="Times New Roman" w:hAnsi="Times New Roman"/>
            <w:b/>
            <w:sz w:val="24"/>
            <w:szCs w:val="24"/>
          </w:rPr>
          <w:t>https://www.pedcollegesambir.org.ua/</w:t>
        </w:r>
      </w:hyperlink>
      <w:r w:rsidR="006A1512">
        <w:rPr>
          <w:rFonts w:ascii="Times New Roman" w:hAnsi="Times New Roman"/>
          <w:sz w:val="24"/>
          <w:szCs w:val="24"/>
        </w:rPr>
        <w:t xml:space="preserve">                                </w:t>
      </w:r>
      <w:hyperlink r:id="rId16" w:history="1">
        <w:r w:rsidR="006A1512" w:rsidRPr="006A1512">
          <w:rPr>
            <w:rStyle w:val="ac"/>
            <w:rFonts w:ascii="Times New Roman" w:hAnsi="Times New Roman"/>
            <w:b/>
            <w:shd w:val="clear" w:color="auto" w:fill="FFFFFF"/>
          </w:rPr>
          <w:t>https://www.facebook.com/pedcollege.art</w:t>
        </w:r>
      </w:hyperlink>
    </w:p>
    <w:p w:rsidR="00C65BC5" w:rsidRPr="006A1512" w:rsidRDefault="00C65BC5" w:rsidP="006A1512">
      <w:pPr>
        <w:ind w:left="426" w:hanging="66"/>
        <w:rPr>
          <w:rFonts w:ascii="Times New Roman" w:hAnsi="Times New Roman"/>
          <w:b/>
          <w:color w:val="FF0000"/>
        </w:rPr>
      </w:pPr>
      <w:r>
        <w:rPr>
          <w:rFonts w:ascii="Times New Roman" w:eastAsia="Arial" w:hAnsi="Times New Roman"/>
          <w:b/>
          <w:color w:val="000000"/>
        </w:rPr>
        <w:t xml:space="preserve">  </w:t>
      </w:r>
      <w:r>
        <w:rPr>
          <w:rFonts w:ascii="Times New Roman" w:hAnsi="Times New Roman"/>
          <w:b/>
          <w:color w:val="FF0000"/>
        </w:rPr>
        <w:t xml:space="preserve">                 </w:t>
      </w:r>
    </w:p>
    <w:p w:rsidR="00C65BC5" w:rsidRDefault="00C65BC5">
      <w:pPr>
        <w:ind w:firstLine="0"/>
        <w:jc w:val="center"/>
        <w:rPr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Ел. адреса для відсилання заявки та фото конкурсних робіт:</w:t>
      </w:r>
    </w:p>
    <w:p w:rsidR="00C65BC5" w:rsidRDefault="00C65BC5">
      <w:pPr>
        <w:ind w:firstLine="0"/>
        <w:jc w:val="center"/>
        <w:rPr>
          <w:rFonts w:ascii="Times New Roman" w:eastAsia="Calibri" w:hAnsi="Times New Roman"/>
          <w:b/>
          <w:color w:val="FF0000"/>
          <w:sz w:val="28"/>
          <w:szCs w:val="28"/>
          <w:lang w:eastAsia="ru-RU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 е-mail: </w:t>
      </w:r>
      <w:hyperlink r:id="rId17" w:history="1">
        <w:r>
          <w:rPr>
            <w:rStyle w:val="ac"/>
            <w:rFonts w:ascii="Helvetica" w:hAnsi="Helvetica"/>
            <w:b/>
            <w:color w:val="FF0000"/>
            <w:sz w:val="28"/>
            <w:szCs w:val="28"/>
            <w:shd w:val="clear" w:color="auto" w:fill="FFFFFF"/>
          </w:rPr>
          <w:t>1art.talant@gmail.com</w:t>
        </w:r>
      </w:hyperlink>
    </w:p>
    <w:p w:rsidR="00C65BC5" w:rsidRDefault="00C65BC5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u w:val="single"/>
          <w:lang w:eastAsia="ru-RU"/>
        </w:rPr>
        <w:t>В дипломах зазначається інформація відповідно до заявки.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Arial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/>
          <w:b/>
          <w:sz w:val="24"/>
          <w:szCs w:val="24"/>
          <w:u w:val="single"/>
        </w:rPr>
        <w:t>Відправляючи заявку, учасник автоматично погоджується, що з положенням конкурсу ознайомився і з усіма пунктами згідний</w:t>
      </w:r>
      <w:r>
        <w:rPr>
          <w:rFonts w:ascii="Times New Roman" w:eastAsia="Arial" w:hAnsi="Times New Roman"/>
          <w:b/>
          <w:color w:val="000000"/>
          <w:sz w:val="24"/>
          <w:szCs w:val="24"/>
          <w:u w:val="single"/>
        </w:rPr>
        <w:t>.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eastAsia="Arial" w:hAnsi="Times New Roman"/>
          <w:b/>
          <w:color w:val="000000"/>
          <w:sz w:val="24"/>
          <w:szCs w:val="24"/>
          <w:u w:val="single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eastAsia="Arial" w:hAnsi="Times New Roman"/>
          <w:b/>
          <w:color w:val="FF0000"/>
          <w:sz w:val="36"/>
          <w:szCs w:val="36"/>
          <w:u w:val="single"/>
        </w:rPr>
        <w:t>Участь у конкурсі безкоштовна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sz w:val="24"/>
          <w:szCs w:val="24"/>
        </w:rPr>
        <w:t>Орг. комітет online-конкурсу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eastAsia="Arial" w:hAnsi="Times New Roman"/>
          <w:b/>
          <w:color w:val="4F81BD"/>
          <w:sz w:val="24"/>
          <w:szCs w:val="24"/>
          <w:u w:val="single"/>
        </w:rPr>
        <w:t>«АРТ-талант»</w:t>
      </w:r>
    </w:p>
    <w:p w:rsidR="00C65BC5" w:rsidRDefault="00C65BC5">
      <w:pPr>
        <w:ind w:left="426" w:hanging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відділення образотворчого мистецтва</w:t>
      </w:r>
    </w:p>
    <w:p w:rsidR="00C65BC5" w:rsidRDefault="00C65BC5">
      <w:pPr>
        <w:ind w:left="426" w:hanging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Самбірського фахового педагогічного коледжу імені Івана Филипчака</w:t>
      </w:r>
    </w:p>
    <w:p w:rsidR="00C65BC5" w:rsidRDefault="00C65BC5">
      <w:pPr>
        <w:ind w:left="426" w:hanging="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Тел.  </w:t>
      </w:r>
      <w:r>
        <w:rPr>
          <w:rFonts w:ascii="Times New Roman" w:hAnsi="Times New Roman"/>
          <w:sz w:val="24"/>
          <w:szCs w:val="24"/>
        </w:rPr>
        <w:t>+38 (098) 4868260  Галина Іванівна</w:t>
      </w:r>
    </w:p>
    <w:p w:rsidR="00C65BC5" w:rsidRPr="00DE631A" w:rsidRDefault="00C65BC5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>Viber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</w:rPr>
        <w:t>+38</w:t>
      </w:r>
      <w:r w:rsidRPr="00DE631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(098) 4868260 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both"/>
        <w:rPr>
          <w:rFonts w:ascii="Arial" w:eastAsia="Arial" w:hAnsi="Arial" w:cs="Arial"/>
          <w:color w:val="000000"/>
        </w:rPr>
      </w:pPr>
    </w:p>
    <w:p w:rsidR="00400DAB" w:rsidRDefault="00400DAB" w:rsidP="005C1050">
      <w:pPr>
        <w:autoSpaceDE w:val="0"/>
        <w:autoSpaceDN w:val="0"/>
        <w:adjustRightInd w:val="0"/>
        <w:ind w:firstLine="0"/>
        <w:rPr>
          <w:rFonts w:ascii="Arial" w:hAnsi="Arial" w:cs="Arial"/>
          <w:b/>
          <w:bCs/>
          <w:i/>
          <w:color w:val="FF0000"/>
          <w:lang w:eastAsia="ru-RU"/>
        </w:rPr>
      </w:pPr>
    </w:p>
    <w:p w:rsidR="00DC38BA" w:rsidRDefault="00DC38BA" w:rsidP="005C105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color w:val="FF0000"/>
          <w:lang w:eastAsia="ru-RU"/>
        </w:rPr>
      </w:pPr>
    </w:p>
    <w:p w:rsidR="00DC38BA" w:rsidRDefault="00DC38BA" w:rsidP="005C105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color w:val="FF0000"/>
          <w:lang w:eastAsia="ru-RU"/>
        </w:rPr>
      </w:pPr>
    </w:p>
    <w:p w:rsidR="005C1050" w:rsidRDefault="005C1050" w:rsidP="005C105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FF0000"/>
          <w:lang w:eastAsia="ru-RU"/>
        </w:rPr>
      </w:pPr>
      <w:r>
        <w:rPr>
          <w:rFonts w:ascii="Arial" w:hAnsi="Arial" w:cs="Arial"/>
          <w:b/>
          <w:bCs/>
          <w:i/>
          <w:color w:val="FF0000"/>
          <w:lang w:eastAsia="ru-RU"/>
        </w:rPr>
        <w:lastRenderedPageBreak/>
        <w:t>Додаток</w:t>
      </w:r>
      <w:r>
        <w:rPr>
          <w:rFonts w:ascii="Arial" w:hAnsi="Arial" w:cs="Arial"/>
          <w:b/>
          <w:bCs/>
          <w:color w:val="FF0000"/>
          <w:lang w:eastAsia="ru-RU"/>
        </w:rPr>
        <w:t xml:space="preserve"> 1</w:t>
      </w:r>
    </w:p>
    <w:p w:rsidR="005C1050" w:rsidRDefault="005C105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color w:val="FF0000"/>
          <w:lang w:eastAsia="ru-RU"/>
        </w:rPr>
      </w:pPr>
    </w:p>
    <w:p w:rsidR="005C1050" w:rsidRDefault="005C1050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i/>
          <w:color w:val="FF0000"/>
          <w:lang w:eastAsia="ru-RU"/>
        </w:rPr>
      </w:pPr>
    </w:p>
    <w:p w:rsidR="00C65BC5" w:rsidRDefault="00C65BC5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/>
          <w:b/>
          <w:bCs/>
          <w:color w:val="FF0000"/>
          <w:sz w:val="28"/>
          <w:szCs w:val="28"/>
          <w:lang w:eastAsia="ru-RU"/>
        </w:rPr>
        <w:t xml:space="preserve">ЗАЯВКА НА УЧАСТЬ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ind w:firstLine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І</w:t>
      </w:r>
      <w:r w:rsidR="006A1512">
        <w:rPr>
          <w:rFonts w:ascii="Times New Roman" w:hAnsi="Times New Roman"/>
          <w:b/>
          <w:color w:val="FF0000"/>
          <w:sz w:val="28"/>
          <w:szCs w:val="28"/>
        </w:rPr>
        <w:t>І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І ДИСТАНЦІЙНОМУ ONLINE-КОНКУРСІ </w:t>
      </w:r>
    </w:p>
    <w:p w:rsidR="00C65BC5" w:rsidRDefault="00C65BC5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4F81BD"/>
          <w:sz w:val="36"/>
          <w:szCs w:val="36"/>
          <w:u w:val="single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ОБРАЗОТВОРЧОГО МИСТЕЦТВА</w:t>
      </w:r>
      <w:r>
        <w:rPr>
          <w:rFonts w:ascii="Times New Roman" w:eastAsia="Arial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4F81BD"/>
          <w:sz w:val="36"/>
          <w:szCs w:val="36"/>
          <w:u w:val="single"/>
        </w:rPr>
        <w:t>«АРТ-талант»</w:t>
      </w:r>
    </w:p>
    <w:p w:rsidR="00400DAB" w:rsidRDefault="00400DAB" w:rsidP="00400DAB">
      <w:pPr>
        <w:ind w:firstLine="0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</w:p>
    <w:p w:rsidR="00400DAB" w:rsidRDefault="00400DAB" w:rsidP="00400DAB">
      <w:pPr>
        <w:ind w:firstLine="0"/>
        <w:jc w:val="center"/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  <w:szCs w:val="28"/>
          <w:shd w:val="clear" w:color="auto" w:fill="FFFFFF"/>
        </w:rPr>
        <w:t>Ел. адреса для відсилання заявки та фото конкурсних робіт:</w:t>
      </w:r>
    </w:p>
    <w:p w:rsidR="00400DAB" w:rsidRPr="00400DAB" w:rsidRDefault="00400DAB" w:rsidP="00400DAB">
      <w:pPr>
        <w:ind w:firstLine="0"/>
        <w:jc w:val="center"/>
        <w:rPr>
          <w:rFonts w:ascii="Helvetica" w:hAnsi="Helvetica"/>
          <w:b/>
          <w:color w:val="FF0000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shd w:val="clear" w:color="auto" w:fill="FFFFFF"/>
        </w:rPr>
        <w:t xml:space="preserve"> е-mail: </w:t>
      </w:r>
      <w:hyperlink r:id="rId18" w:history="1">
        <w:r>
          <w:rPr>
            <w:rStyle w:val="ac"/>
            <w:rFonts w:ascii="Helvetica" w:hAnsi="Helvetica"/>
            <w:b/>
            <w:sz w:val="28"/>
            <w:szCs w:val="28"/>
            <w:shd w:val="clear" w:color="auto" w:fill="FFFFFF"/>
          </w:rPr>
          <w:t>1art.talant@gmail.com</w:t>
        </w:r>
      </w:hyperlink>
    </w:p>
    <w:tbl>
      <w:tblPr>
        <w:tblpPr w:leftFromText="180" w:rightFromText="180" w:vertAnchor="page" w:horzAnchor="margin" w:tblpY="38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4"/>
        <w:gridCol w:w="4732"/>
        <w:gridCol w:w="4772"/>
      </w:tblGrid>
      <w:tr w:rsidR="00400DAB" w:rsidTr="005A106D">
        <w:trPr>
          <w:trHeight w:val="587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ПІП учасника 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Arial" w:hAnsi="Times New Roman"/>
                <w:b/>
                <w:i/>
                <w:color w:val="FF0000"/>
                <w:sz w:val="24"/>
                <w:szCs w:val="24"/>
              </w:rPr>
              <w:t>прописувати повністю)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47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Дата народження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41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34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Назва навчального закладу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806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Вікова категорія 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(А, Б або В)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55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Номінація 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( живопис або графіка)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55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Назва роботи, техніка виконання </w:t>
            </w:r>
            <w:r>
              <w:rPr>
                <w:rFonts w:ascii="Times New Roman" w:eastAsia="Calibri" w:hAnsi="Times New Roman"/>
                <w:b/>
                <w:i/>
                <w:color w:val="FF0000"/>
                <w:sz w:val="24"/>
                <w:szCs w:val="24"/>
                <w:lang w:eastAsia="ru-RU"/>
              </w:rPr>
              <w:t>(фото вислати окремим файлом)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55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П.І.Б., керівника, вчителя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/>
                <w:b/>
                <w:i/>
                <w:color w:val="FF0000"/>
                <w:sz w:val="24"/>
                <w:szCs w:val="24"/>
              </w:rPr>
              <w:t>прописувати повністю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55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Адреса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Тел.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мобільний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-mail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учасника/керівника</w:t>
            </w: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  <w:tr w:rsidR="00400DAB" w:rsidTr="005A106D">
        <w:trPr>
          <w:trHeight w:val="655"/>
        </w:trPr>
        <w:tc>
          <w:tcPr>
            <w:tcW w:w="704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3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Номер відділення пошти (подарунки відсилаються за рахунок отимувача)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Місто, населений пункт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ПІП отримувача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Номер телефону(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ОБОВ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val="ru-RU" w:eastAsia="ru-RU"/>
              </w:rPr>
              <w:t>’</w:t>
            </w:r>
            <w:r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  <w:t>ЯЗКОВО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400DAB" w:rsidRDefault="00400DAB" w:rsidP="00400DAB">
            <w:pPr>
              <w:ind w:firstLine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72" w:type="dxa"/>
          </w:tcPr>
          <w:p w:rsidR="00400DAB" w:rsidRDefault="00400DAB" w:rsidP="00400DAB">
            <w:pPr>
              <w:ind w:firstLine="0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400DAB" w:rsidRDefault="00400D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4F81BD"/>
          <w:sz w:val="36"/>
          <w:szCs w:val="36"/>
          <w:u w:val="single"/>
        </w:rPr>
      </w:pPr>
    </w:p>
    <w:p w:rsidR="00400DAB" w:rsidRDefault="00400DA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2880"/>
        </w:tabs>
        <w:jc w:val="center"/>
        <w:rPr>
          <w:rFonts w:ascii="Times New Roman" w:eastAsia="Arial" w:hAnsi="Times New Roman"/>
          <w:b/>
          <w:color w:val="FF0000"/>
        </w:rPr>
      </w:pPr>
    </w:p>
    <w:p w:rsidR="00C65BC5" w:rsidRDefault="00C65BC5">
      <w:pPr>
        <w:ind w:firstLine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1512" w:rsidRDefault="006A1512" w:rsidP="00400DAB">
      <w:pPr>
        <w:ind w:firstLine="0"/>
      </w:pPr>
    </w:p>
    <w:sectPr w:rsidR="006A1512" w:rsidSect="00A52644">
      <w:headerReference w:type="default" r:id="rId19"/>
      <w:pgSz w:w="11906" w:h="16838"/>
      <w:pgMar w:top="426" w:right="566" w:bottom="567" w:left="851" w:header="170" w:footer="51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1CB" w:rsidRDefault="00F251CB">
      <w:r>
        <w:separator/>
      </w:r>
    </w:p>
  </w:endnote>
  <w:endnote w:type="continuationSeparator" w:id="1">
    <w:p w:rsidR="00F251CB" w:rsidRDefault="00F25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1CB" w:rsidRDefault="00F251CB">
      <w:r>
        <w:separator/>
      </w:r>
    </w:p>
  </w:footnote>
  <w:footnote w:type="continuationSeparator" w:id="1">
    <w:p w:rsidR="00F251CB" w:rsidRDefault="00F251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BC5" w:rsidRDefault="00A52644">
    <w:pPr>
      <w:pStyle w:val="aa"/>
      <w:jc w:val="right"/>
    </w:pPr>
    <w:fldSimple w:instr="PAGE   \* MERGEFORMAT">
      <w:r w:rsidR="008F0208" w:rsidRPr="008F0208">
        <w:rPr>
          <w:noProof/>
          <w:lang w:val="ru-RU"/>
        </w:rPr>
        <w:t>4</w:t>
      </w:r>
    </w:fldSimple>
  </w:p>
  <w:p w:rsidR="00C65BC5" w:rsidRDefault="00C65BC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47C"/>
    <w:multiLevelType w:val="multilevel"/>
    <w:tmpl w:val="23C9147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515" w:hanging="7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1">
    <w:nsid w:val="27DE2F78"/>
    <w:multiLevelType w:val="multilevel"/>
    <w:tmpl w:val="27DE2F78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AA3B26"/>
    <w:multiLevelType w:val="multilevel"/>
    <w:tmpl w:val="3BAA3B26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Arial"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Arial"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Arial"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Arial" w:hint="default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Arial"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Arial" w:hint="default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Arial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Arial" w:hint="default"/>
        <w:i w:val="0"/>
      </w:rPr>
    </w:lvl>
  </w:abstractNum>
  <w:abstractNum w:abstractNumId="3">
    <w:nsid w:val="78471FF9"/>
    <w:multiLevelType w:val="multilevel"/>
    <w:tmpl w:val="78471FF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54E41"/>
    <w:multiLevelType w:val="multilevel"/>
    <w:tmpl w:val="7B554E41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FF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color w:val="FF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color w:val="FF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  <w:color w:val="FF000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ttachedTemplate r:id="rId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1CB"/>
    <w:rsid w:val="00004127"/>
    <w:rsid w:val="000339FB"/>
    <w:rsid w:val="000560B8"/>
    <w:rsid w:val="00082551"/>
    <w:rsid w:val="0009607B"/>
    <w:rsid w:val="000A2F7C"/>
    <w:rsid w:val="000B514F"/>
    <w:rsid w:val="000B5ECF"/>
    <w:rsid w:val="000C6F12"/>
    <w:rsid w:val="000D1000"/>
    <w:rsid w:val="000D63F8"/>
    <w:rsid w:val="0011066A"/>
    <w:rsid w:val="001577E0"/>
    <w:rsid w:val="001752CE"/>
    <w:rsid w:val="00187717"/>
    <w:rsid w:val="00192F68"/>
    <w:rsid w:val="00223F86"/>
    <w:rsid w:val="00240FEB"/>
    <w:rsid w:val="00255B53"/>
    <w:rsid w:val="00271007"/>
    <w:rsid w:val="002D3203"/>
    <w:rsid w:val="002D6F7B"/>
    <w:rsid w:val="002E14FE"/>
    <w:rsid w:val="002E458E"/>
    <w:rsid w:val="002F0204"/>
    <w:rsid w:val="00314053"/>
    <w:rsid w:val="00315124"/>
    <w:rsid w:val="003156B6"/>
    <w:rsid w:val="00322570"/>
    <w:rsid w:val="00322598"/>
    <w:rsid w:val="00350810"/>
    <w:rsid w:val="00367F66"/>
    <w:rsid w:val="00367FFC"/>
    <w:rsid w:val="00376C3F"/>
    <w:rsid w:val="003A1A36"/>
    <w:rsid w:val="003B7D6A"/>
    <w:rsid w:val="003C4EB0"/>
    <w:rsid w:val="00400DAB"/>
    <w:rsid w:val="00405075"/>
    <w:rsid w:val="004131D7"/>
    <w:rsid w:val="004325CB"/>
    <w:rsid w:val="004341D5"/>
    <w:rsid w:val="00436B83"/>
    <w:rsid w:val="004504F2"/>
    <w:rsid w:val="00455720"/>
    <w:rsid w:val="00460FAD"/>
    <w:rsid w:val="00482CAD"/>
    <w:rsid w:val="004E4D49"/>
    <w:rsid w:val="004F7CAF"/>
    <w:rsid w:val="00513612"/>
    <w:rsid w:val="00517018"/>
    <w:rsid w:val="00544F9F"/>
    <w:rsid w:val="00563C2D"/>
    <w:rsid w:val="0056777B"/>
    <w:rsid w:val="005A106D"/>
    <w:rsid w:val="005C0373"/>
    <w:rsid w:val="005C1050"/>
    <w:rsid w:val="005D0267"/>
    <w:rsid w:val="005F1D55"/>
    <w:rsid w:val="005F289F"/>
    <w:rsid w:val="005F5669"/>
    <w:rsid w:val="00603B32"/>
    <w:rsid w:val="0062437D"/>
    <w:rsid w:val="006771A8"/>
    <w:rsid w:val="006A1512"/>
    <w:rsid w:val="006A64D5"/>
    <w:rsid w:val="006B1D8E"/>
    <w:rsid w:val="006C62DB"/>
    <w:rsid w:val="006D598B"/>
    <w:rsid w:val="00702223"/>
    <w:rsid w:val="00725018"/>
    <w:rsid w:val="00763792"/>
    <w:rsid w:val="0078103D"/>
    <w:rsid w:val="007E0ADE"/>
    <w:rsid w:val="007E167A"/>
    <w:rsid w:val="00806381"/>
    <w:rsid w:val="00823713"/>
    <w:rsid w:val="00836191"/>
    <w:rsid w:val="008562C8"/>
    <w:rsid w:val="008904EF"/>
    <w:rsid w:val="0089688F"/>
    <w:rsid w:val="008F0208"/>
    <w:rsid w:val="008F419C"/>
    <w:rsid w:val="0090478F"/>
    <w:rsid w:val="00904D4D"/>
    <w:rsid w:val="00904DD6"/>
    <w:rsid w:val="009357D0"/>
    <w:rsid w:val="00946B10"/>
    <w:rsid w:val="00951A71"/>
    <w:rsid w:val="009754DA"/>
    <w:rsid w:val="00996B8D"/>
    <w:rsid w:val="009A5A52"/>
    <w:rsid w:val="009F6003"/>
    <w:rsid w:val="00A06D20"/>
    <w:rsid w:val="00A075B1"/>
    <w:rsid w:val="00A24225"/>
    <w:rsid w:val="00A34E81"/>
    <w:rsid w:val="00A40DD6"/>
    <w:rsid w:val="00A52644"/>
    <w:rsid w:val="00A53C33"/>
    <w:rsid w:val="00AC6933"/>
    <w:rsid w:val="00B51C09"/>
    <w:rsid w:val="00B72130"/>
    <w:rsid w:val="00B744CB"/>
    <w:rsid w:val="00BD1220"/>
    <w:rsid w:val="00BE228A"/>
    <w:rsid w:val="00C1222E"/>
    <w:rsid w:val="00C20EC7"/>
    <w:rsid w:val="00C420CC"/>
    <w:rsid w:val="00C46E84"/>
    <w:rsid w:val="00C65BC5"/>
    <w:rsid w:val="00C709DE"/>
    <w:rsid w:val="00D148B1"/>
    <w:rsid w:val="00D16DF4"/>
    <w:rsid w:val="00D460B3"/>
    <w:rsid w:val="00D473A7"/>
    <w:rsid w:val="00D477D8"/>
    <w:rsid w:val="00D60ED3"/>
    <w:rsid w:val="00D8609C"/>
    <w:rsid w:val="00D97A7F"/>
    <w:rsid w:val="00DB3842"/>
    <w:rsid w:val="00DC0906"/>
    <w:rsid w:val="00DC10AB"/>
    <w:rsid w:val="00DC38BA"/>
    <w:rsid w:val="00DC7D91"/>
    <w:rsid w:val="00DE52E2"/>
    <w:rsid w:val="00DE5C5D"/>
    <w:rsid w:val="00DE631A"/>
    <w:rsid w:val="00DF3A2A"/>
    <w:rsid w:val="00E27BE0"/>
    <w:rsid w:val="00E42E41"/>
    <w:rsid w:val="00E45539"/>
    <w:rsid w:val="00E90861"/>
    <w:rsid w:val="00EB13F5"/>
    <w:rsid w:val="00F01BC9"/>
    <w:rsid w:val="00F215AA"/>
    <w:rsid w:val="00F251CB"/>
    <w:rsid w:val="00F45243"/>
    <w:rsid w:val="00F6594C"/>
    <w:rsid w:val="00F75BFF"/>
    <w:rsid w:val="0B1879BF"/>
    <w:rsid w:val="11E436EC"/>
    <w:rsid w:val="13B33638"/>
    <w:rsid w:val="13C12490"/>
    <w:rsid w:val="193A0644"/>
    <w:rsid w:val="252803F0"/>
    <w:rsid w:val="75EA0911"/>
    <w:rsid w:val="7A1B6F6C"/>
    <w:rsid w:val="7AC9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unhideWhenUsed="0" w:qFormat="1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semiHidden="0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A52644"/>
    <w:pPr>
      <w:ind w:firstLine="36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2644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A52644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A52644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A52644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A52644"/>
    <w:pPr>
      <w:spacing w:before="200" w:after="80"/>
      <w:ind w:firstLine="0"/>
      <w:outlineLvl w:val="4"/>
    </w:pPr>
    <w:rPr>
      <w:rFonts w:ascii="Cambria" w:hAnsi="Cambria"/>
      <w:color w:val="4F81BD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A52644"/>
    <w:pPr>
      <w:spacing w:before="280" w:after="100"/>
      <w:ind w:firstLine="0"/>
      <w:outlineLvl w:val="5"/>
    </w:pPr>
    <w:rPr>
      <w:rFonts w:ascii="Cambria" w:hAnsi="Cambria"/>
      <w:i/>
      <w:iCs/>
      <w:color w:val="4F81BD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52644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A52644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A52644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52644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rsid w:val="00A52644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uiPriority w:val="9"/>
    <w:rsid w:val="00A52644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A52644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A52644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rsid w:val="00A52644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semiHidden/>
    <w:rsid w:val="00A52644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A52644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A52644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Body Text Indent"/>
    <w:basedOn w:val="a"/>
    <w:link w:val="a4"/>
    <w:rsid w:val="00A52644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4">
    <w:name w:val="Основний текст з відступом Знак"/>
    <w:link w:val="a3"/>
    <w:rsid w:val="00A52644"/>
    <w:rPr>
      <w:sz w:val="24"/>
      <w:szCs w:val="24"/>
      <w:lang w:eastAsia="ar-SA"/>
    </w:rPr>
  </w:style>
  <w:style w:type="paragraph" w:styleId="a5">
    <w:name w:val="caption"/>
    <w:basedOn w:val="a"/>
    <w:next w:val="a"/>
    <w:uiPriority w:val="35"/>
    <w:qFormat/>
    <w:rsid w:val="00A52644"/>
    <w:rPr>
      <w:b/>
      <w:bCs/>
      <w:sz w:val="18"/>
      <w:szCs w:val="18"/>
    </w:rPr>
  </w:style>
  <w:style w:type="character" w:styleId="a6">
    <w:name w:val="Emphasis"/>
    <w:uiPriority w:val="20"/>
    <w:qFormat/>
    <w:rsid w:val="00A52644"/>
    <w:rPr>
      <w:b/>
      <w:bCs/>
      <w:i/>
      <w:iCs/>
      <w:color w:val="5A5A5A"/>
    </w:rPr>
  </w:style>
  <w:style w:type="character" w:styleId="a7">
    <w:name w:val="FollowedHyperlink"/>
    <w:uiPriority w:val="99"/>
    <w:unhideWhenUsed/>
    <w:rsid w:val="00A52644"/>
    <w:rPr>
      <w:color w:val="800080"/>
      <w:u w:val="single"/>
    </w:rPr>
  </w:style>
  <w:style w:type="paragraph" w:styleId="a8">
    <w:name w:val="footer"/>
    <w:basedOn w:val="a"/>
    <w:link w:val="a9"/>
    <w:uiPriority w:val="99"/>
    <w:unhideWhenUsed/>
    <w:rsid w:val="00A52644"/>
    <w:pPr>
      <w:tabs>
        <w:tab w:val="center" w:pos="4513"/>
        <w:tab w:val="right" w:pos="9026"/>
      </w:tabs>
    </w:pPr>
  </w:style>
  <w:style w:type="character" w:customStyle="1" w:styleId="a9">
    <w:name w:val="Нижній колонтитул Знак"/>
    <w:link w:val="a8"/>
    <w:uiPriority w:val="99"/>
    <w:rsid w:val="00A52644"/>
    <w:rPr>
      <w:sz w:val="22"/>
      <w:szCs w:val="22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A52644"/>
    <w:pPr>
      <w:tabs>
        <w:tab w:val="center" w:pos="4513"/>
        <w:tab w:val="right" w:pos="9026"/>
      </w:tabs>
    </w:pPr>
  </w:style>
  <w:style w:type="character" w:customStyle="1" w:styleId="ab">
    <w:name w:val="Верхній колонтитул Знак"/>
    <w:link w:val="aa"/>
    <w:uiPriority w:val="99"/>
    <w:rsid w:val="00A52644"/>
    <w:rPr>
      <w:sz w:val="22"/>
      <w:szCs w:val="22"/>
      <w:lang w:val="uk-UA" w:eastAsia="uk-UA"/>
    </w:rPr>
  </w:style>
  <w:style w:type="character" w:styleId="ac">
    <w:name w:val="Hyperlink"/>
    <w:uiPriority w:val="99"/>
    <w:unhideWhenUsed/>
    <w:rsid w:val="00A52644"/>
    <w:rPr>
      <w:color w:val="0000FF"/>
      <w:u w:val="single"/>
    </w:rPr>
  </w:style>
  <w:style w:type="paragraph" w:styleId="ad">
    <w:name w:val="Normal (Web)"/>
    <w:basedOn w:val="a"/>
    <w:unhideWhenUsed/>
    <w:rsid w:val="00A52644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uiPriority w:val="22"/>
    <w:qFormat/>
    <w:rsid w:val="00A52644"/>
    <w:rPr>
      <w:b/>
      <w:bCs/>
      <w:spacing w:val="0"/>
    </w:rPr>
  </w:style>
  <w:style w:type="paragraph" w:styleId="af">
    <w:name w:val="Subtitle"/>
    <w:basedOn w:val="a"/>
    <w:next w:val="a"/>
    <w:link w:val="af0"/>
    <w:uiPriority w:val="11"/>
    <w:qFormat/>
    <w:rsid w:val="00A52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0">
    <w:name w:val="Підзаголовок Знак"/>
    <w:link w:val="af"/>
    <w:uiPriority w:val="11"/>
    <w:rsid w:val="00A52644"/>
    <w:rPr>
      <w:rFonts w:ascii="Calibri"/>
      <w:i/>
      <w:iCs/>
      <w:sz w:val="24"/>
      <w:szCs w:val="24"/>
    </w:rPr>
  </w:style>
  <w:style w:type="paragraph" w:styleId="af1">
    <w:name w:val="Title"/>
    <w:basedOn w:val="a"/>
    <w:next w:val="a"/>
    <w:link w:val="af2"/>
    <w:uiPriority w:val="10"/>
    <w:qFormat/>
    <w:rsid w:val="00A52644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f2">
    <w:name w:val="Назва Знак"/>
    <w:link w:val="af1"/>
    <w:uiPriority w:val="10"/>
    <w:rsid w:val="00A52644"/>
    <w:rPr>
      <w:rFonts w:ascii="Cambria" w:eastAsia="Times New Roman" w:hAnsi="Cambria" w:cs="Times New Roman"/>
      <w:i/>
      <w:iCs/>
      <w:color w:val="243F60"/>
      <w:sz w:val="60"/>
      <w:szCs w:val="60"/>
    </w:rPr>
  </w:style>
  <w:style w:type="table" w:customStyle="1" w:styleId="TableNormal1">
    <w:name w:val="Table Normal1"/>
    <w:rsid w:val="00A52644"/>
    <w:pPr>
      <w:ind w:firstLine="36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8">
    <w:name w:val="_Style 18"/>
    <w:basedOn w:val="TableNormal1"/>
    <w:rsid w:val="00A5264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A52644"/>
    <w:pPr>
      <w:ind w:left="720"/>
      <w:contextualSpacing/>
    </w:pPr>
  </w:style>
  <w:style w:type="paragraph" w:styleId="af4">
    <w:name w:val="No Spacing"/>
    <w:basedOn w:val="a"/>
    <w:link w:val="af5"/>
    <w:uiPriority w:val="1"/>
    <w:qFormat/>
    <w:rsid w:val="00A52644"/>
    <w:pPr>
      <w:ind w:firstLine="0"/>
    </w:pPr>
  </w:style>
  <w:style w:type="character" w:customStyle="1" w:styleId="af5">
    <w:name w:val="Без інтервалів Знак"/>
    <w:link w:val="af4"/>
    <w:uiPriority w:val="1"/>
    <w:rsid w:val="00A52644"/>
  </w:style>
  <w:style w:type="paragraph" w:styleId="af6">
    <w:name w:val="Quote"/>
    <w:basedOn w:val="a"/>
    <w:next w:val="a"/>
    <w:link w:val="af7"/>
    <w:uiPriority w:val="29"/>
    <w:qFormat/>
    <w:rsid w:val="00A52644"/>
    <w:rPr>
      <w:rFonts w:ascii="Cambria" w:hAnsi="Cambria"/>
      <w:i/>
      <w:iCs/>
      <w:color w:val="5A5A5A"/>
      <w:sz w:val="20"/>
      <w:szCs w:val="20"/>
    </w:rPr>
  </w:style>
  <w:style w:type="character" w:customStyle="1" w:styleId="af7">
    <w:name w:val="Цитація Знак"/>
    <w:link w:val="af6"/>
    <w:uiPriority w:val="29"/>
    <w:rsid w:val="00A52644"/>
    <w:rPr>
      <w:rFonts w:ascii="Cambria" w:eastAsia="Times New Roman" w:hAnsi="Cambria" w:cs="Times New Roman"/>
      <w:i/>
      <w:iCs/>
      <w:color w:val="5A5A5A"/>
    </w:rPr>
  </w:style>
  <w:style w:type="paragraph" w:styleId="af8">
    <w:name w:val="Intense Quote"/>
    <w:basedOn w:val="a"/>
    <w:next w:val="a"/>
    <w:link w:val="af9"/>
    <w:uiPriority w:val="30"/>
    <w:qFormat/>
    <w:rsid w:val="00A52644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af9">
    <w:name w:val="Насичена цитата Знак"/>
    <w:link w:val="af8"/>
    <w:uiPriority w:val="30"/>
    <w:rsid w:val="00A52644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a">
    <w:name w:val="Subtle Emphasis"/>
    <w:uiPriority w:val="19"/>
    <w:qFormat/>
    <w:rsid w:val="00A52644"/>
    <w:rPr>
      <w:i/>
      <w:iCs/>
      <w:color w:val="5A5A5A"/>
    </w:rPr>
  </w:style>
  <w:style w:type="character" w:styleId="afb">
    <w:name w:val="Intense Emphasis"/>
    <w:uiPriority w:val="21"/>
    <w:qFormat/>
    <w:rsid w:val="00A52644"/>
    <w:rPr>
      <w:b/>
      <w:bCs/>
      <w:i/>
      <w:iCs/>
      <w:color w:val="4F81BD"/>
      <w:sz w:val="22"/>
      <w:szCs w:val="22"/>
    </w:rPr>
  </w:style>
  <w:style w:type="character" w:styleId="afc">
    <w:name w:val="Subtle Reference"/>
    <w:uiPriority w:val="31"/>
    <w:qFormat/>
    <w:rsid w:val="00A52644"/>
    <w:rPr>
      <w:color w:val="auto"/>
      <w:u w:val="single" w:color="9BBB59"/>
    </w:rPr>
  </w:style>
  <w:style w:type="character" w:styleId="afd">
    <w:name w:val="Intense Reference"/>
    <w:uiPriority w:val="32"/>
    <w:qFormat/>
    <w:rsid w:val="00A52644"/>
    <w:rPr>
      <w:b/>
      <w:bCs/>
      <w:color w:val="76923C"/>
      <w:u w:val="single" w:color="9BBB59"/>
    </w:rPr>
  </w:style>
  <w:style w:type="character" w:styleId="afe">
    <w:name w:val="Book Title"/>
    <w:uiPriority w:val="33"/>
    <w:qFormat/>
    <w:rsid w:val="00A52644"/>
    <w:rPr>
      <w:rFonts w:ascii="Cambria" w:eastAsia="Times New Roman" w:hAnsi="Cambria" w:cs="Times New Roman"/>
      <w:b/>
      <w:bCs/>
      <w:i/>
      <w:iCs/>
      <w:color w:val="auto"/>
    </w:rPr>
  </w:style>
  <w:style w:type="paragraph" w:styleId="aff">
    <w:name w:val="TOC Heading"/>
    <w:basedOn w:val="1"/>
    <w:next w:val="a"/>
    <w:uiPriority w:val="39"/>
    <w:qFormat/>
    <w:rsid w:val="00A52644"/>
    <w:pPr>
      <w:outlineLvl w:val="9"/>
    </w:pPr>
    <w:rPr>
      <w:lang w:bidi="en-US"/>
    </w:rPr>
  </w:style>
  <w:style w:type="paragraph" w:styleId="aff0">
    <w:name w:val="Balloon Text"/>
    <w:basedOn w:val="a"/>
    <w:link w:val="aff1"/>
    <w:uiPriority w:val="99"/>
    <w:semiHidden/>
    <w:unhideWhenUsed/>
    <w:rsid w:val="008F0208"/>
    <w:rPr>
      <w:rFonts w:ascii="Tahoma" w:hAnsi="Tahoma" w:cs="Tahoma"/>
      <w:sz w:val="16"/>
      <w:szCs w:val="16"/>
    </w:rPr>
  </w:style>
  <w:style w:type="character" w:customStyle="1" w:styleId="aff1">
    <w:name w:val="Текст у виносці Знак"/>
    <w:basedOn w:val="a0"/>
    <w:link w:val="aff0"/>
    <w:uiPriority w:val="99"/>
    <w:semiHidden/>
    <w:rsid w:val="008F0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mailto:1art.talant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1art.talant@gmail.com" TargetMode="External"/><Relationship Id="rId17" Type="http://schemas.openxmlformats.org/officeDocument/2006/relationships/hyperlink" Target="mailto:1art.talan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pedcollege.ar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edcollege.a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edcollegesambir.org.ua/" TargetMode="External"/><Relationship Id="rId10" Type="http://schemas.openxmlformats.org/officeDocument/2006/relationships/hyperlink" Target="https://www.pedcollegesambir.org.ua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!\Desktop\&#1084;&#1083;\&#1055;&#1054;&#1051;&#1054;&#1046;&#1045;&#1053;&#1053;&#1071;%20&#1087;&#1088;&#1086;%20&#1030;&#1030;&#1030;_&#1076;&#1080;&#1089;&#1090;&#1072;&#1085;&#1094;&#1110;&#1081;&#1085;&#1080;&#1081;%20&#1086;&#1085;&#1083;&#1072;&#1081;&#1085;-&#1082;&#1086;&#1085;&#1082;&#1091;&#1088;&#1089;%20&#1040;&#1056;&#1058;%20&#1058;&#1040;&#1051;&#1040;&#1053;&#1058;-22%20docx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24D6F-49A0-4726-924F-9B5C7EC2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ПОЛОЖЕННЯ про ІІІ_дистанційний онлайн-конкурс АРТ ТАЛАНТ-22 docx</Template>
  <TotalTime>0</TotalTime>
  <Pages>5</Pages>
  <Words>4394</Words>
  <Characters>2506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6887</CharactersWithSpaces>
  <SharedDoc>false</SharedDoc>
  <HLinks>
    <vt:vector size="42" baseType="variant">
      <vt:variant>
        <vt:i4>2031660</vt:i4>
      </vt:variant>
      <vt:variant>
        <vt:i4>18</vt:i4>
      </vt:variant>
      <vt:variant>
        <vt:i4>0</vt:i4>
      </vt:variant>
      <vt:variant>
        <vt:i4>5</vt:i4>
      </vt:variant>
      <vt:variant>
        <vt:lpwstr>mailto:1art.talant@gmail.com</vt:lpwstr>
      </vt:variant>
      <vt:variant>
        <vt:lpwstr/>
      </vt:variant>
      <vt:variant>
        <vt:i4>2031660</vt:i4>
      </vt:variant>
      <vt:variant>
        <vt:i4>15</vt:i4>
      </vt:variant>
      <vt:variant>
        <vt:i4>0</vt:i4>
      </vt:variant>
      <vt:variant>
        <vt:i4>5</vt:i4>
      </vt:variant>
      <vt:variant>
        <vt:lpwstr>mailto:1art.talant@gmail.com</vt:lpwstr>
      </vt:variant>
      <vt:variant>
        <vt:lpwstr/>
      </vt:variant>
      <vt:variant>
        <vt:i4>6946861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https://www.facebook.com/pedcollege.art</vt:lpwstr>
      </vt:variant>
      <vt:variant>
        <vt:lpwstr/>
      </vt:variant>
      <vt:variant>
        <vt:i4>65620</vt:i4>
      </vt:variant>
      <vt:variant>
        <vt:i4>9</vt:i4>
      </vt:variant>
      <vt:variant>
        <vt:i4>0</vt:i4>
      </vt:variant>
      <vt:variant>
        <vt:i4>5</vt:i4>
      </vt:variant>
      <vt:variant>
        <vt:lpwstr>https://www.pedcollegesambir.org.ua/</vt:lpwstr>
      </vt:variant>
      <vt:variant>
        <vt:lpwstr/>
      </vt:variant>
      <vt:variant>
        <vt:i4>2031660</vt:i4>
      </vt:variant>
      <vt:variant>
        <vt:i4>6</vt:i4>
      </vt:variant>
      <vt:variant>
        <vt:i4>0</vt:i4>
      </vt:variant>
      <vt:variant>
        <vt:i4>5</vt:i4>
      </vt:variant>
      <vt:variant>
        <vt:lpwstr>mailto:1art.talant@gmail.com</vt:lpwstr>
      </vt:variant>
      <vt:variant>
        <vt:lpwstr/>
      </vt:variant>
      <vt:variant>
        <vt:i4>6946861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https://www.facebook.com/pedcollege.art</vt:lpwstr>
      </vt:variant>
      <vt:variant>
        <vt:lpwstr/>
      </vt:variant>
      <vt:variant>
        <vt:i4>65620</vt:i4>
      </vt:variant>
      <vt:variant>
        <vt:i4>0</vt:i4>
      </vt:variant>
      <vt:variant>
        <vt:i4>0</vt:i4>
      </vt:variant>
      <vt:variant>
        <vt:i4>5</vt:i4>
      </vt:variant>
      <vt:variant>
        <vt:lpwstr>https://www.pedcollegesambir.org.ua/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1</cp:revision>
  <dcterms:created xsi:type="dcterms:W3CDTF">2022-11-09T17:09:00Z</dcterms:created>
  <dcterms:modified xsi:type="dcterms:W3CDTF">2022-11-09T17:09:00Z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